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AB3" w:rsidRPr="00F22782" w:rsidRDefault="002F6AB3" w:rsidP="00F22782">
      <w:pPr>
        <w:spacing w:line="360" w:lineRule="auto"/>
        <w:jc w:val="center"/>
        <w:rPr>
          <w:sz w:val="40"/>
          <w:szCs w:val="40"/>
        </w:rPr>
      </w:pPr>
      <w:r w:rsidRPr="00F22782">
        <w:rPr>
          <w:sz w:val="40"/>
          <w:szCs w:val="40"/>
        </w:rPr>
        <w:t>Государственное бюджетное общеобразовательное учреждение</w:t>
      </w:r>
    </w:p>
    <w:p w:rsidR="002F6AB3" w:rsidRPr="00F22782" w:rsidRDefault="002F6AB3" w:rsidP="00F22782">
      <w:pPr>
        <w:spacing w:line="360" w:lineRule="auto"/>
        <w:jc w:val="center"/>
        <w:rPr>
          <w:sz w:val="40"/>
          <w:szCs w:val="40"/>
        </w:rPr>
      </w:pPr>
      <w:r w:rsidRPr="00F22782">
        <w:rPr>
          <w:sz w:val="40"/>
          <w:szCs w:val="40"/>
        </w:rPr>
        <w:t>начальная общеобразовательная школа №615 Адмиралтейского района</w:t>
      </w:r>
    </w:p>
    <w:p w:rsidR="002F6AB3" w:rsidRPr="00F22782" w:rsidRDefault="002F6AB3" w:rsidP="00F22782">
      <w:pPr>
        <w:spacing w:line="360" w:lineRule="auto"/>
        <w:jc w:val="center"/>
        <w:rPr>
          <w:sz w:val="40"/>
          <w:szCs w:val="40"/>
        </w:rPr>
      </w:pPr>
      <w:r w:rsidRPr="00F22782">
        <w:rPr>
          <w:sz w:val="40"/>
          <w:szCs w:val="40"/>
        </w:rPr>
        <w:t>Санкт-Петербург</w:t>
      </w:r>
    </w:p>
    <w:p w:rsidR="002F6AB3" w:rsidRDefault="002F6AB3" w:rsidP="00F22782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F22782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F22782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F22782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F22782">
      <w:pPr>
        <w:spacing w:line="360" w:lineRule="auto"/>
        <w:jc w:val="center"/>
        <w:rPr>
          <w:sz w:val="44"/>
          <w:szCs w:val="44"/>
        </w:rPr>
      </w:pPr>
      <w:r w:rsidRPr="00F22782">
        <w:rPr>
          <w:sz w:val="44"/>
          <w:szCs w:val="44"/>
        </w:rPr>
        <w:t xml:space="preserve">Публичный отчет по итогам </w:t>
      </w:r>
    </w:p>
    <w:p w:rsidR="002F6AB3" w:rsidRPr="00F22782" w:rsidRDefault="002F6AB3" w:rsidP="00F22782">
      <w:pPr>
        <w:spacing w:line="360" w:lineRule="auto"/>
        <w:jc w:val="center"/>
        <w:rPr>
          <w:sz w:val="44"/>
          <w:szCs w:val="44"/>
        </w:rPr>
      </w:pPr>
      <w:r w:rsidRPr="00F22782">
        <w:rPr>
          <w:sz w:val="44"/>
          <w:szCs w:val="44"/>
        </w:rPr>
        <w:t>2013 – 2014 учебного года</w:t>
      </w:r>
    </w:p>
    <w:p w:rsidR="002F6AB3" w:rsidRDefault="002F6AB3" w:rsidP="00F22782">
      <w:pPr>
        <w:spacing w:line="360" w:lineRule="auto"/>
        <w:jc w:val="center"/>
        <w:rPr>
          <w:noProof/>
          <w:lang w:eastAsia="ru-RU"/>
        </w:rPr>
      </w:pPr>
    </w:p>
    <w:p w:rsidR="002F6AB3" w:rsidRDefault="002F6AB3" w:rsidP="00F22782">
      <w:pPr>
        <w:spacing w:line="360" w:lineRule="auto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13.8pt;margin-top:0;width:467.75pt;height:267pt;z-index:251652608;visibility:visible;mso-position-vertical:top">
            <v:imagedata r:id="rId5" o:title=""/>
            <w10:wrap type="square"/>
          </v:shape>
        </w:pict>
      </w:r>
      <w:r>
        <w:br w:type="textWrapping" w:clear="all"/>
      </w:r>
    </w:p>
    <w:p w:rsidR="002F6AB3" w:rsidRDefault="002F6AB3" w:rsidP="00F22782">
      <w:pPr>
        <w:spacing w:line="360" w:lineRule="auto"/>
      </w:pPr>
    </w:p>
    <w:p w:rsidR="002F6AB3" w:rsidRDefault="002F6AB3" w:rsidP="00F22782">
      <w:pPr>
        <w:spacing w:line="360" w:lineRule="auto"/>
      </w:pPr>
    </w:p>
    <w:p w:rsidR="002F6AB3" w:rsidRDefault="002F6AB3" w:rsidP="00F22782">
      <w:pPr>
        <w:spacing w:line="360" w:lineRule="auto"/>
      </w:pPr>
    </w:p>
    <w:p w:rsidR="002F6AB3" w:rsidRPr="00142E92" w:rsidRDefault="002F6AB3" w:rsidP="00142E92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142E92">
        <w:rPr>
          <w:b/>
          <w:bCs/>
          <w:sz w:val="28"/>
          <w:szCs w:val="28"/>
        </w:rPr>
        <w:t xml:space="preserve">Адрес: </w:t>
      </w:r>
    </w:p>
    <w:p w:rsidR="002F6AB3" w:rsidRPr="00142E92" w:rsidRDefault="002F6AB3" w:rsidP="00142E92">
      <w:pPr>
        <w:pStyle w:val="Default"/>
        <w:spacing w:line="360" w:lineRule="auto"/>
        <w:jc w:val="both"/>
        <w:rPr>
          <w:bCs/>
          <w:sz w:val="28"/>
          <w:szCs w:val="28"/>
        </w:rPr>
      </w:pPr>
      <w:r w:rsidRPr="00142E92">
        <w:rPr>
          <w:bCs/>
          <w:sz w:val="28"/>
          <w:szCs w:val="28"/>
        </w:rPr>
        <w:t>190020, СПб, Нарвский пр., д.4-6, лит.А</w:t>
      </w:r>
    </w:p>
    <w:p w:rsidR="002F6AB3" w:rsidRPr="00142E92" w:rsidRDefault="002F6AB3" w:rsidP="00142E92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142E92">
        <w:rPr>
          <w:b/>
          <w:bCs/>
          <w:sz w:val="28"/>
          <w:szCs w:val="28"/>
        </w:rPr>
        <w:t xml:space="preserve">Телефон: </w:t>
      </w:r>
    </w:p>
    <w:p w:rsidR="002F6AB3" w:rsidRPr="00142E92" w:rsidRDefault="002F6AB3" w:rsidP="00142E92">
      <w:pPr>
        <w:pStyle w:val="Default"/>
        <w:spacing w:line="360" w:lineRule="auto"/>
        <w:jc w:val="both"/>
        <w:rPr>
          <w:bCs/>
          <w:sz w:val="28"/>
          <w:szCs w:val="28"/>
        </w:rPr>
      </w:pPr>
      <w:r w:rsidRPr="00142E92">
        <w:rPr>
          <w:bCs/>
          <w:sz w:val="28"/>
          <w:szCs w:val="28"/>
        </w:rPr>
        <w:t>(812) 252-29-04 - директор и секретарь школы</w:t>
      </w:r>
    </w:p>
    <w:p w:rsidR="002F6AB3" w:rsidRPr="00142E92" w:rsidRDefault="002F6AB3" w:rsidP="00142E92">
      <w:pPr>
        <w:pStyle w:val="Default"/>
        <w:spacing w:line="360" w:lineRule="auto"/>
        <w:jc w:val="both"/>
        <w:rPr>
          <w:bCs/>
          <w:sz w:val="28"/>
          <w:szCs w:val="28"/>
        </w:rPr>
      </w:pPr>
      <w:r w:rsidRPr="00142E92">
        <w:rPr>
          <w:bCs/>
          <w:sz w:val="28"/>
          <w:szCs w:val="28"/>
        </w:rPr>
        <w:t>(812) 573-98-18 - зам. директора по АХЧ</w:t>
      </w:r>
    </w:p>
    <w:p w:rsidR="002F6AB3" w:rsidRPr="00142E92" w:rsidRDefault="002F6AB3" w:rsidP="00142E92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142E92">
        <w:rPr>
          <w:b/>
          <w:bCs/>
          <w:sz w:val="28"/>
          <w:szCs w:val="28"/>
        </w:rPr>
        <w:t xml:space="preserve">Факс: </w:t>
      </w:r>
      <w:r w:rsidRPr="00142E92">
        <w:rPr>
          <w:bCs/>
          <w:sz w:val="28"/>
          <w:szCs w:val="28"/>
        </w:rPr>
        <w:t>(812)308-05-94</w:t>
      </w:r>
      <w:r w:rsidRPr="00142E92">
        <w:rPr>
          <w:b/>
          <w:bCs/>
          <w:sz w:val="28"/>
          <w:szCs w:val="28"/>
        </w:rPr>
        <w:t xml:space="preserve"> </w:t>
      </w:r>
    </w:p>
    <w:p w:rsidR="002F6AB3" w:rsidRPr="00142E92" w:rsidRDefault="002F6AB3" w:rsidP="00142E92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142E92">
        <w:rPr>
          <w:b/>
          <w:bCs/>
          <w:sz w:val="28"/>
          <w:szCs w:val="28"/>
        </w:rPr>
        <w:t xml:space="preserve"> </w:t>
      </w:r>
    </w:p>
    <w:p w:rsidR="002F6AB3" w:rsidRPr="00142E92" w:rsidRDefault="002F6AB3" w:rsidP="00142E92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142E92">
        <w:rPr>
          <w:b/>
          <w:bCs/>
          <w:sz w:val="28"/>
          <w:szCs w:val="28"/>
        </w:rPr>
        <w:t xml:space="preserve">Эл.адрес: </w:t>
      </w:r>
      <w:r w:rsidRPr="00142E92">
        <w:rPr>
          <w:bCs/>
          <w:sz w:val="28"/>
          <w:szCs w:val="28"/>
        </w:rPr>
        <w:t>school615@spb.edu.ru</w:t>
      </w:r>
    </w:p>
    <w:p w:rsidR="002F6AB3" w:rsidRPr="00142E92" w:rsidRDefault="002F6AB3" w:rsidP="00142E92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142E92">
        <w:rPr>
          <w:b/>
          <w:bCs/>
          <w:sz w:val="28"/>
          <w:szCs w:val="28"/>
        </w:rPr>
        <w:t xml:space="preserve">Сайт: </w:t>
      </w:r>
      <w:hyperlink r:id="rId6" w:history="1">
        <w:r w:rsidRPr="00142E92">
          <w:rPr>
            <w:rStyle w:val="Hyperlink"/>
            <w:bCs/>
            <w:sz w:val="28"/>
            <w:szCs w:val="28"/>
            <w:u w:val="none"/>
          </w:rPr>
          <w:t>http://school615.ucoz.ru/</w:t>
        </w:r>
      </w:hyperlink>
    </w:p>
    <w:p w:rsidR="002F6AB3" w:rsidRPr="00142E92" w:rsidRDefault="002F6AB3" w:rsidP="00142E92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2F6AB3" w:rsidRPr="00142E92" w:rsidRDefault="002F6AB3" w:rsidP="00815CB1">
      <w:pPr>
        <w:pStyle w:val="Default"/>
        <w:spacing w:line="360" w:lineRule="auto"/>
        <w:jc w:val="both"/>
        <w:rPr>
          <w:sz w:val="28"/>
          <w:szCs w:val="28"/>
        </w:rPr>
      </w:pPr>
      <w:r w:rsidRPr="00142E92">
        <w:rPr>
          <w:b/>
          <w:bCs/>
          <w:sz w:val="28"/>
          <w:szCs w:val="28"/>
        </w:rPr>
        <w:t xml:space="preserve">Директор: </w:t>
      </w:r>
      <w:r w:rsidRPr="00142E92">
        <w:rPr>
          <w:sz w:val="28"/>
          <w:szCs w:val="28"/>
        </w:rPr>
        <w:t>Евгения Михайловна Смирнова</w:t>
      </w:r>
    </w:p>
    <w:p w:rsidR="002F6AB3" w:rsidRPr="00142E92" w:rsidRDefault="002F6AB3" w:rsidP="00815CB1">
      <w:pPr>
        <w:pStyle w:val="Default"/>
        <w:spacing w:line="360" w:lineRule="auto"/>
        <w:jc w:val="both"/>
        <w:rPr>
          <w:sz w:val="28"/>
          <w:szCs w:val="28"/>
        </w:rPr>
      </w:pPr>
      <w:r w:rsidRPr="00142E92">
        <w:rPr>
          <w:sz w:val="28"/>
          <w:szCs w:val="28"/>
        </w:rPr>
        <w:t xml:space="preserve"> </w:t>
      </w:r>
      <w:r w:rsidRPr="00142E92">
        <w:rPr>
          <w:b/>
          <w:bCs/>
          <w:sz w:val="28"/>
          <w:szCs w:val="28"/>
        </w:rPr>
        <w:t>Заместитель директора по УВР</w:t>
      </w:r>
      <w:r w:rsidRPr="00142E92">
        <w:rPr>
          <w:sz w:val="28"/>
          <w:szCs w:val="28"/>
        </w:rPr>
        <w:t xml:space="preserve">: Надежда Игоревна Малкина </w:t>
      </w:r>
    </w:p>
    <w:p w:rsidR="002F6AB3" w:rsidRPr="00142E92" w:rsidRDefault="002F6AB3" w:rsidP="00815CB1">
      <w:pPr>
        <w:pStyle w:val="Default"/>
        <w:spacing w:line="360" w:lineRule="auto"/>
        <w:jc w:val="both"/>
        <w:rPr>
          <w:sz w:val="28"/>
          <w:szCs w:val="28"/>
        </w:rPr>
      </w:pPr>
      <w:r w:rsidRPr="00142E92">
        <w:rPr>
          <w:b/>
          <w:bCs/>
          <w:sz w:val="28"/>
          <w:szCs w:val="28"/>
        </w:rPr>
        <w:t xml:space="preserve">Заместитель директора по УВР: </w:t>
      </w:r>
      <w:r w:rsidRPr="00142E92">
        <w:rPr>
          <w:sz w:val="28"/>
          <w:szCs w:val="28"/>
        </w:rPr>
        <w:t xml:space="preserve">Юлия Борисовна Смирнова </w:t>
      </w:r>
    </w:p>
    <w:p w:rsidR="002F6AB3" w:rsidRPr="00142E92" w:rsidRDefault="002F6AB3" w:rsidP="00815CB1">
      <w:pPr>
        <w:pStyle w:val="Default"/>
        <w:spacing w:line="360" w:lineRule="auto"/>
        <w:jc w:val="both"/>
        <w:rPr>
          <w:sz w:val="28"/>
          <w:szCs w:val="28"/>
        </w:rPr>
      </w:pPr>
      <w:r w:rsidRPr="00142E92">
        <w:rPr>
          <w:b/>
          <w:bCs/>
          <w:sz w:val="28"/>
          <w:szCs w:val="28"/>
        </w:rPr>
        <w:t xml:space="preserve">Заместитель директора по ВР: </w:t>
      </w:r>
      <w:r w:rsidRPr="00142E92">
        <w:rPr>
          <w:bCs/>
          <w:sz w:val="28"/>
          <w:szCs w:val="28"/>
        </w:rPr>
        <w:t>Марина Петровна</w:t>
      </w:r>
      <w:r w:rsidRPr="00142E92">
        <w:rPr>
          <w:b/>
          <w:bCs/>
          <w:sz w:val="28"/>
          <w:szCs w:val="28"/>
        </w:rPr>
        <w:t xml:space="preserve"> </w:t>
      </w:r>
      <w:r w:rsidRPr="00142E92">
        <w:rPr>
          <w:sz w:val="28"/>
          <w:szCs w:val="28"/>
        </w:rPr>
        <w:t xml:space="preserve">Куницына </w:t>
      </w:r>
    </w:p>
    <w:p w:rsidR="002F6AB3" w:rsidRPr="00142E92" w:rsidRDefault="002F6AB3" w:rsidP="00815CB1">
      <w:pPr>
        <w:pStyle w:val="Default"/>
        <w:spacing w:line="360" w:lineRule="auto"/>
        <w:rPr>
          <w:sz w:val="28"/>
          <w:szCs w:val="28"/>
        </w:rPr>
      </w:pPr>
      <w:r w:rsidRPr="00142E92">
        <w:rPr>
          <w:b/>
          <w:bCs/>
          <w:sz w:val="28"/>
          <w:szCs w:val="28"/>
        </w:rPr>
        <w:t xml:space="preserve">Заместитель директора по АХР: </w:t>
      </w:r>
      <w:r w:rsidRPr="00142E92">
        <w:rPr>
          <w:sz w:val="28"/>
          <w:szCs w:val="28"/>
        </w:rPr>
        <w:t>Надежда Владимировна Малышева</w:t>
      </w:r>
    </w:p>
    <w:p w:rsidR="002F6AB3" w:rsidRDefault="002F6AB3" w:rsidP="00815CB1">
      <w:pPr>
        <w:spacing w:line="360" w:lineRule="auto"/>
        <w:rPr>
          <w:b/>
          <w:bCs/>
          <w:sz w:val="23"/>
          <w:szCs w:val="23"/>
        </w:rPr>
      </w:pPr>
    </w:p>
    <w:p w:rsidR="002F6AB3" w:rsidRPr="00815CB1" w:rsidRDefault="002F6AB3" w:rsidP="00815CB1">
      <w:pPr>
        <w:spacing w:line="360" w:lineRule="auto"/>
        <w:rPr>
          <w:b/>
          <w:bCs/>
          <w:sz w:val="28"/>
          <w:szCs w:val="28"/>
        </w:rPr>
      </w:pPr>
      <w:r w:rsidRPr="00815CB1">
        <w:rPr>
          <w:b/>
          <w:bCs/>
          <w:sz w:val="28"/>
          <w:szCs w:val="28"/>
        </w:rPr>
        <w:t>Учредитель ОУ</w:t>
      </w:r>
    </w:p>
    <w:p w:rsidR="002F6AB3" w:rsidRPr="00815CB1" w:rsidRDefault="002F6AB3" w:rsidP="00815CB1">
      <w:pPr>
        <w:spacing w:line="360" w:lineRule="auto"/>
        <w:rPr>
          <w:bCs/>
          <w:sz w:val="28"/>
          <w:szCs w:val="28"/>
        </w:rPr>
      </w:pPr>
      <w:r w:rsidRPr="00815CB1">
        <w:rPr>
          <w:bCs/>
          <w:sz w:val="28"/>
          <w:szCs w:val="28"/>
        </w:rPr>
        <w:t xml:space="preserve">  Отдел Образования администрации Адмиралтейского района Санкт-Петербурга</w:t>
      </w:r>
    </w:p>
    <w:p w:rsidR="002F6AB3" w:rsidRPr="00815CB1" w:rsidRDefault="002F6AB3" w:rsidP="00815CB1">
      <w:pPr>
        <w:spacing w:line="360" w:lineRule="auto"/>
        <w:rPr>
          <w:b/>
          <w:bCs/>
          <w:sz w:val="28"/>
          <w:szCs w:val="28"/>
        </w:rPr>
      </w:pPr>
      <w:r w:rsidRPr="00815CB1">
        <w:rPr>
          <w:b/>
          <w:bCs/>
          <w:sz w:val="28"/>
          <w:szCs w:val="28"/>
        </w:rPr>
        <w:t>Адрес:</w:t>
      </w:r>
    </w:p>
    <w:p w:rsidR="002F6AB3" w:rsidRPr="00815CB1" w:rsidRDefault="002F6AB3" w:rsidP="00815CB1">
      <w:pPr>
        <w:spacing w:line="360" w:lineRule="auto"/>
        <w:rPr>
          <w:bCs/>
          <w:sz w:val="28"/>
          <w:szCs w:val="28"/>
        </w:rPr>
      </w:pPr>
      <w:r w:rsidRPr="00815CB1">
        <w:rPr>
          <w:bCs/>
          <w:sz w:val="28"/>
          <w:szCs w:val="28"/>
        </w:rPr>
        <w:t>190005, Санкт-Петербург, Загородный пр. 58</w:t>
      </w:r>
    </w:p>
    <w:p w:rsidR="002F6AB3" w:rsidRPr="00815CB1" w:rsidRDefault="002F6AB3" w:rsidP="00815CB1">
      <w:pPr>
        <w:spacing w:line="360" w:lineRule="auto"/>
        <w:rPr>
          <w:b/>
          <w:bCs/>
          <w:sz w:val="28"/>
          <w:szCs w:val="28"/>
        </w:rPr>
      </w:pPr>
      <w:r w:rsidRPr="00815CB1">
        <w:rPr>
          <w:b/>
          <w:bCs/>
          <w:sz w:val="28"/>
          <w:szCs w:val="28"/>
        </w:rPr>
        <w:t xml:space="preserve">Руководитель: </w:t>
      </w:r>
    </w:p>
    <w:p w:rsidR="002F6AB3" w:rsidRPr="00815CB1" w:rsidRDefault="002F6AB3" w:rsidP="00815CB1">
      <w:pPr>
        <w:spacing w:line="360" w:lineRule="auto"/>
        <w:rPr>
          <w:bCs/>
          <w:sz w:val="28"/>
          <w:szCs w:val="28"/>
        </w:rPr>
      </w:pPr>
      <w:r w:rsidRPr="00815CB1">
        <w:rPr>
          <w:bCs/>
          <w:sz w:val="28"/>
          <w:szCs w:val="28"/>
        </w:rPr>
        <w:t>Петрова Симона Игоревна</w:t>
      </w:r>
    </w:p>
    <w:p w:rsidR="002F6AB3" w:rsidRPr="00815CB1" w:rsidRDefault="002F6AB3" w:rsidP="00815CB1">
      <w:pPr>
        <w:spacing w:line="360" w:lineRule="auto"/>
        <w:rPr>
          <w:b/>
          <w:bCs/>
          <w:sz w:val="28"/>
          <w:szCs w:val="28"/>
        </w:rPr>
      </w:pPr>
      <w:r w:rsidRPr="00815CB1">
        <w:rPr>
          <w:b/>
          <w:bCs/>
          <w:sz w:val="28"/>
          <w:szCs w:val="28"/>
        </w:rPr>
        <w:t xml:space="preserve">Телефон:  </w:t>
      </w:r>
      <w:r w:rsidRPr="00815CB1">
        <w:rPr>
          <w:bCs/>
          <w:sz w:val="28"/>
          <w:szCs w:val="28"/>
        </w:rPr>
        <w:t>(812) 316-76-56</w:t>
      </w:r>
    </w:p>
    <w:p w:rsidR="002F6AB3" w:rsidRPr="00815CB1" w:rsidRDefault="002F6AB3" w:rsidP="00815CB1">
      <w:pPr>
        <w:spacing w:line="360" w:lineRule="auto"/>
        <w:rPr>
          <w:bCs/>
          <w:sz w:val="28"/>
          <w:szCs w:val="28"/>
        </w:rPr>
      </w:pPr>
      <w:r w:rsidRPr="00815CB1">
        <w:rPr>
          <w:b/>
          <w:bCs/>
          <w:sz w:val="28"/>
          <w:szCs w:val="28"/>
        </w:rPr>
        <w:t xml:space="preserve"> Факс:</w:t>
      </w:r>
      <w:r w:rsidRPr="00815CB1">
        <w:rPr>
          <w:bCs/>
          <w:sz w:val="28"/>
          <w:szCs w:val="28"/>
        </w:rPr>
        <w:t xml:space="preserve"> (812) 316-75-76</w:t>
      </w:r>
    </w:p>
    <w:p w:rsidR="002F6AB3" w:rsidRPr="00815CB1" w:rsidRDefault="002F6AB3" w:rsidP="00815CB1">
      <w:pPr>
        <w:spacing w:line="360" w:lineRule="auto"/>
        <w:rPr>
          <w:b/>
          <w:bCs/>
          <w:sz w:val="28"/>
          <w:szCs w:val="28"/>
        </w:rPr>
      </w:pPr>
      <w:r w:rsidRPr="00815CB1">
        <w:rPr>
          <w:b/>
          <w:bCs/>
          <w:sz w:val="28"/>
          <w:szCs w:val="28"/>
        </w:rPr>
        <w:t>Сайт:</w:t>
      </w:r>
    </w:p>
    <w:p w:rsidR="002F6AB3" w:rsidRPr="00815CB1" w:rsidRDefault="002F6AB3" w:rsidP="00815CB1">
      <w:pPr>
        <w:spacing w:line="360" w:lineRule="auto"/>
        <w:rPr>
          <w:bCs/>
          <w:sz w:val="28"/>
          <w:szCs w:val="28"/>
        </w:rPr>
      </w:pPr>
      <w:r w:rsidRPr="00815CB1">
        <w:rPr>
          <w:bCs/>
          <w:sz w:val="28"/>
          <w:szCs w:val="28"/>
        </w:rPr>
        <w:t xml:space="preserve"> http://adm-edu.spb.ru</w:t>
      </w:r>
    </w:p>
    <w:p w:rsidR="002F6AB3" w:rsidRPr="00815CB1" w:rsidRDefault="002F6AB3" w:rsidP="00815CB1">
      <w:pPr>
        <w:spacing w:line="360" w:lineRule="auto"/>
        <w:rPr>
          <w:b/>
          <w:bCs/>
          <w:sz w:val="28"/>
          <w:szCs w:val="28"/>
        </w:rPr>
      </w:pPr>
      <w:r w:rsidRPr="00815CB1">
        <w:rPr>
          <w:b/>
          <w:bCs/>
          <w:sz w:val="28"/>
          <w:szCs w:val="28"/>
        </w:rPr>
        <w:t>Адрес электронной почты:</w:t>
      </w:r>
    </w:p>
    <w:p w:rsidR="002F6AB3" w:rsidRPr="00815CB1" w:rsidRDefault="002F6AB3" w:rsidP="00815CB1">
      <w:pPr>
        <w:spacing w:line="360" w:lineRule="auto"/>
        <w:rPr>
          <w:bCs/>
          <w:sz w:val="28"/>
          <w:szCs w:val="28"/>
        </w:rPr>
      </w:pPr>
      <w:r w:rsidRPr="00815CB1">
        <w:rPr>
          <w:bCs/>
          <w:sz w:val="28"/>
          <w:szCs w:val="28"/>
        </w:rPr>
        <w:t>roo@tuadm.gov.spb.ru</w:t>
      </w:r>
    </w:p>
    <w:p w:rsidR="002F6AB3" w:rsidRDefault="002F6AB3" w:rsidP="00142E92">
      <w:pPr>
        <w:spacing w:line="360" w:lineRule="auto"/>
        <w:rPr>
          <w:b/>
          <w:bCs/>
          <w:sz w:val="28"/>
          <w:szCs w:val="28"/>
        </w:rPr>
      </w:pPr>
    </w:p>
    <w:p w:rsidR="002F6AB3" w:rsidRDefault="002F6AB3" w:rsidP="00142E92">
      <w:pPr>
        <w:spacing w:line="360" w:lineRule="auto"/>
        <w:rPr>
          <w:b/>
          <w:bCs/>
          <w:sz w:val="28"/>
          <w:szCs w:val="28"/>
        </w:rPr>
      </w:pPr>
      <w:r w:rsidRPr="00142E92">
        <w:rPr>
          <w:b/>
          <w:bCs/>
          <w:sz w:val="28"/>
          <w:szCs w:val="28"/>
        </w:rPr>
        <w:t>Миссия ОУ</w:t>
      </w:r>
    </w:p>
    <w:p w:rsidR="002F6AB3" w:rsidRDefault="002F6AB3" w:rsidP="003403E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Основная задача учителя – взрастить в ребенке желание и стремление учиться и познавать.</w:t>
      </w:r>
    </w:p>
    <w:p w:rsidR="002F6AB3" w:rsidRDefault="002F6AB3" w:rsidP="003403E2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ab/>
        <w:t xml:space="preserve">Целевое назначение образовательной программы состоит в построении образовательного процесса, способного обеспечить реализацию ФГОС, а также </w:t>
      </w:r>
      <w:r>
        <w:rPr>
          <w:sz w:val="28"/>
          <w:szCs w:val="28"/>
          <w:lang w:eastAsia="ru-RU"/>
        </w:rPr>
        <w:t>с</w:t>
      </w:r>
      <w:r w:rsidRPr="003403E2">
        <w:rPr>
          <w:sz w:val="28"/>
          <w:szCs w:val="28"/>
          <w:lang w:eastAsia="ru-RU"/>
        </w:rPr>
        <w:t>оздание воспитывающей среды, обеспечивающ</w:t>
      </w:r>
      <w:r>
        <w:rPr>
          <w:sz w:val="28"/>
          <w:szCs w:val="28"/>
          <w:lang w:eastAsia="ru-RU"/>
        </w:rPr>
        <w:t>ей</w:t>
      </w:r>
      <w:r w:rsidRPr="003403E2">
        <w:rPr>
          <w:sz w:val="28"/>
          <w:szCs w:val="28"/>
          <w:lang w:eastAsia="ru-RU"/>
        </w:rPr>
        <w:t xml:space="preserve"> активизацию социальных, интеллектуальных интересов учащихся</w:t>
      </w:r>
      <w:r>
        <w:rPr>
          <w:sz w:val="28"/>
          <w:szCs w:val="28"/>
          <w:lang w:eastAsia="ru-RU"/>
        </w:rPr>
        <w:t>,</w:t>
      </w:r>
      <w:r w:rsidRPr="003403E2">
        <w:rPr>
          <w:sz w:val="28"/>
          <w:szCs w:val="28"/>
          <w:lang w:eastAsia="ru-RU"/>
        </w:rPr>
        <w:t xml:space="preserve"> развитие здоровой, творчески растущей личности с сформированной гражданской ответственностью, подготовленной к жизнедеятельности в новых условиях, способной на социально значимую практическую деятельность</w:t>
      </w:r>
      <w:r>
        <w:rPr>
          <w:sz w:val="28"/>
          <w:szCs w:val="28"/>
          <w:lang w:eastAsia="ru-RU"/>
        </w:rPr>
        <w:t>.</w:t>
      </w:r>
    </w:p>
    <w:p w:rsidR="002F6AB3" w:rsidRDefault="002F6AB3" w:rsidP="003403E2">
      <w:pPr>
        <w:spacing w:line="360" w:lineRule="auto"/>
        <w:jc w:val="both"/>
        <w:rPr>
          <w:sz w:val="28"/>
          <w:szCs w:val="28"/>
          <w:lang w:eastAsia="ru-RU"/>
        </w:rPr>
      </w:pPr>
    </w:p>
    <w:p w:rsidR="002F6AB3" w:rsidRPr="003A1FEF" w:rsidRDefault="002F6AB3" w:rsidP="003A1FEF">
      <w:pPr>
        <w:pStyle w:val="Default"/>
        <w:spacing w:line="360" w:lineRule="auto"/>
        <w:jc w:val="center"/>
        <w:rPr>
          <w:sz w:val="32"/>
          <w:szCs w:val="32"/>
        </w:rPr>
      </w:pPr>
      <w:r w:rsidRPr="003A1FEF">
        <w:rPr>
          <w:b/>
          <w:bCs/>
          <w:sz w:val="32"/>
          <w:szCs w:val="32"/>
        </w:rPr>
        <w:t>Основные целевые проекты 2013 – 2014 учебного года, оказавшие значительное положительное влияние на развитие ОУ.</w:t>
      </w:r>
    </w:p>
    <w:p w:rsidR="002F6AB3" w:rsidRPr="003A1FEF" w:rsidRDefault="002F6AB3" w:rsidP="003A1FEF">
      <w:pPr>
        <w:pStyle w:val="Default"/>
        <w:spacing w:line="360" w:lineRule="auto"/>
        <w:jc w:val="both"/>
        <w:rPr>
          <w:sz w:val="28"/>
          <w:szCs w:val="28"/>
        </w:rPr>
      </w:pPr>
      <w:r w:rsidRPr="003A1FEF">
        <w:rPr>
          <w:sz w:val="28"/>
          <w:szCs w:val="28"/>
        </w:rPr>
        <w:t xml:space="preserve">• </w:t>
      </w:r>
    </w:p>
    <w:p w:rsidR="002F6AB3" w:rsidRPr="003A1FEF" w:rsidRDefault="002F6AB3" w:rsidP="003A1FEF">
      <w:pPr>
        <w:pStyle w:val="Default"/>
        <w:spacing w:line="360" w:lineRule="auto"/>
        <w:jc w:val="both"/>
        <w:rPr>
          <w:sz w:val="28"/>
          <w:szCs w:val="28"/>
        </w:rPr>
      </w:pPr>
      <w:r w:rsidRPr="003A1FEF">
        <w:rPr>
          <w:sz w:val="28"/>
          <w:szCs w:val="28"/>
        </w:rPr>
        <w:t xml:space="preserve">• </w:t>
      </w:r>
    </w:p>
    <w:p w:rsidR="002F6AB3" w:rsidRPr="003A1FEF" w:rsidRDefault="002F6AB3" w:rsidP="003A1FEF">
      <w:pPr>
        <w:pStyle w:val="Default"/>
        <w:spacing w:line="360" w:lineRule="auto"/>
        <w:jc w:val="both"/>
        <w:rPr>
          <w:sz w:val="28"/>
          <w:szCs w:val="28"/>
        </w:rPr>
      </w:pPr>
      <w:r w:rsidRPr="003A1FEF">
        <w:rPr>
          <w:sz w:val="28"/>
          <w:szCs w:val="28"/>
        </w:rPr>
        <w:t xml:space="preserve">• Структуризация внеурочной деятельности и воспитательной работы ОУ в контексте требований ФГОС начального общего образования </w:t>
      </w:r>
    </w:p>
    <w:p w:rsidR="002F6AB3" w:rsidRPr="003A1FEF" w:rsidRDefault="002F6AB3" w:rsidP="003A1FEF">
      <w:pPr>
        <w:pStyle w:val="Default"/>
        <w:spacing w:line="360" w:lineRule="auto"/>
        <w:jc w:val="both"/>
        <w:rPr>
          <w:sz w:val="28"/>
          <w:szCs w:val="28"/>
        </w:rPr>
      </w:pPr>
      <w:r w:rsidRPr="003A1FEF">
        <w:rPr>
          <w:sz w:val="28"/>
          <w:szCs w:val="28"/>
        </w:rPr>
        <w:t xml:space="preserve">• Совершенствование работы по здоровьесбережению </w:t>
      </w:r>
    </w:p>
    <w:p w:rsidR="002F6AB3" w:rsidRPr="003A1FEF" w:rsidRDefault="002F6AB3" w:rsidP="003A1FEF">
      <w:pPr>
        <w:pStyle w:val="Default"/>
        <w:spacing w:line="360" w:lineRule="auto"/>
        <w:jc w:val="both"/>
        <w:rPr>
          <w:sz w:val="28"/>
          <w:szCs w:val="28"/>
        </w:rPr>
      </w:pPr>
      <w:r w:rsidRPr="003A1FEF">
        <w:rPr>
          <w:sz w:val="28"/>
          <w:szCs w:val="28"/>
        </w:rPr>
        <w:t xml:space="preserve">• Развитие системы взаимодействия с родителями обучающихся и воспитанников в направлении их вовлеченности в общественное управление ОУ </w:t>
      </w:r>
    </w:p>
    <w:p w:rsidR="002F6AB3" w:rsidRPr="003A1FEF" w:rsidRDefault="002F6AB3" w:rsidP="003A1FEF">
      <w:pPr>
        <w:pStyle w:val="Default"/>
        <w:spacing w:line="360" w:lineRule="auto"/>
        <w:jc w:val="both"/>
        <w:rPr>
          <w:sz w:val="28"/>
          <w:szCs w:val="28"/>
        </w:rPr>
      </w:pPr>
      <w:r w:rsidRPr="003A1FEF">
        <w:rPr>
          <w:sz w:val="28"/>
          <w:szCs w:val="28"/>
        </w:rPr>
        <w:t xml:space="preserve">• Совершенствование материально-технической оснащенности учебно-воспитательного процесса и развитие кадрового потенциала педагогов в рамках требований ФГОС начального общего образования. </w:t>
      </w:r>
    </w:p>
    <w:p w:rsidR="002F6AB3" w:rsidRPr="003A1FEF" w:rsidRDefault="002F6AB3" w:rsidP="003A1FEF">
      <w:pPr>
        <w:pStyle w:val="Default"/>
        <w:jc w:val="both"/>
        <w:rPr>
          <w:sz w:val="28"/>
          <w:szCs w:val="28"/>
        </w:rPr>
      </w:pPr>
    </w:p>
    <w:p w:rsidR="002F6AB3" w:rsidRDefault="002F6AB3" w:rsidP="003403E2">
      <w:pPr>
        <w:spacing w:line="360" w:lineRule="auto"/>
        <w:jc w:val="both"/>
        <w:rPr>
          <w:sz w:val="28"/>
          <w:szCs w:val="28"/>
        </w:rPr>
      </w:pPr>
    </w:p>
    <w:p w:rsidR="002F6AB3" w:rsidRDefault="002F6AB3" w:rsidP="003403E2">
      <w:pPr>
        <w:spacing w:line="360" w:lineRule="auto"/>
        <w:jc w:val="both"/>
        <w:rPr>
          <w:sz w:val="28"/>
          <w:szCs w:val="28"/>
        </w:rPr>
      </w:pPr>
    </w:p>
    <w:p w:rsidR="002F6AB3" w:rsidRDefault="002F6AB3" w:rsidP="003403E2">
      <w:pPr>
        <w:spacing w:line="360" w:lineRule="auto"/>
        <w:jc w:val="both"/>
        <w:rPr>
          <w:sz w:val="28"/>
          <w:szCs w:val="28"/>
        </w:rPr>
      </w:pPr>
    </w:p>
    <w:p w:rsidR="002F6AB3" w:rsidRDefault="002F6AB3" w:rsidP="003403E2">
      <w:pPr>
        <w:spacing w:line="360" w:lineRule="auto"/>
        <w:jc w:val="both"/>
        <w:rPr>
          <w:sz w:val="28"/>
          <w:szCs w:val="28"/>
        </w:rPr>
      </w:pPr>
    </w:p>
    <w:p w:rsidR="002F6AB3" w:rsidRPr="003A1FEF" w:rsidRDefault="002F6AB3" w:rsidP="003A1FEF">
      <w:pPr>
        <w:pStyle w:val="Default"/>
        <w:spacing w:line="360" w:lineRule="auto"/>
        <w:ind w:left="720" w:hanging="360"/>
        <w:jc w:val="center"/>
        <w:rPr>
          <w:sz w:val="28"/>
          <w:szCs w:val="28"/>
        </w:rPr>
      </w:pPr>
      <w:r w:rsidRPr="003A1FEF">
        <w:rPr>
          <w:sz w:val="28"/>
          <w:szCs w:val="28"/>
        </w:rPr>
        <w:t xml:space="preserve">1. </w:t>
      </w:r>
      <w:r w:rsidRPr="003A1FEF">
        <w:rPr>
          <w:b/>
          <w:bCs/>
          <w:sz w:val="28"/>
          <w:szCs w:val="28"/>
        </w:rPr>
        <w:t xml:space="preserve">Общие сведения </w:t>
      </w:r>
    </w:p>
    <w:p w:rsidR="002F6AB3" w:rsidRDefault="002F6AB3" w:rsidP="003A1FEF">
      <w:pPr>
        <w:pStyle w:val="Default"/>
        <w:spacing w:line="360" w:lineRule="auto"/>
        <w:rPr>
          <w:b/>
          <w:bCs/>
          <w:i/>
          <w:iCs/>
          <w:sz w:val="28"/>
          <w:szCs w:val="28"/>
        </w:rPr>
      </w:pPr>
      <w:r w:rsidRPr="003A1FEF">
        <w:rPr>
          <w:b/>
          <w:bCs/>
          <w:i/>
          <w:iCs/>
          <w:sz w:val="28"/>
          <w:szCs w:val="28"/>
        </w:rPr>
        <w:t xml:space="preserve">1.1. Управление ОУ. Структура и функции. </w:t>
      </w:r>
    </w:p>
    <w:p w:rsidR="002F6AB3" w:rsidRPr="003A1FEF" w:rsidRDefault="002F6AB3" w:rsidP="003A1FEF">
      <w:pPr>
        <w:pStyle w:val="Default"/>
        <w:spacing w:line="360" w:lineRule="auto"/>
        <w:rPr>
          <w:sz w:val="28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  <w:r w:rsidRPr="003A1FEF">
        <w:rPr>
          <w:sz w:val="28"/>
          <w:szCs w:val="28"/>
        </w:rPr>
        <w:t>Структурное управление ОУ</w:t>
      </w: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pict>
          <v:rect id="_x0000_s1027" style="position:absolute;left:0;text-align:left;margin-left:164.7pt;margin-top:16.5pt;width:149.25pt;height:55.5pt;z-index:251653632">
            <v:textbox>
              <w:txbxContent>
                <w:p w:rsidR="002F6AB3" w:rsidRDefault="002F6AB3" w:rsidP="003A1FEF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2F6AB3" w:rsidRPr="003A1FEF" w:rsidRDefault="002F6AB3" w:rsidP="003A1FEF">
                  <w:pPr>
                    <w:jc w:val="center"/>
                    <w:rPr>
                      <w:sz w:val="28"/>
                      <w:szCs w:val="28"/>
                    </w:rPr>
                  </w:pPr>
                  <w:r w:rsidRPr="003A1FEF">
                    <w:rPr>
                      <w:sz w:val="28"/>
                      <w:szCs w:val="28"/>
                    </w:rPr>
                    <w:t>Директор</w:t>
                  </w:r>
                </w:p>
              </w:txbxContent>
            </v:textbox>
          </v:rect>
        </w:pict>
      </w: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pict>
          <v:rect id="_x0000_s1028" style="position:absolute;left:0;text-align:left;margin-left:313.95pt;margin-top:12pt;width:177.75pt;height:55.5pt;z-index:251656704">
            <v:textbox>
              <w:txbxContent>
                <w:p w:rsidR="002F6AB3" w:rsidRDefault="002F6AB3"/>
                <w:p w:rsidR="002F6AB3" w:rsidRPr="003A1FEF" w:rsidRDefault="002F6AB3" w:rsidP="003A1FEF">
                  <w:pPr>
                    <w:jc w:val="center"/>
                    <w:rPr>
                      <w:sz w:val="28"/>
                      <w:szCs w:val="28"/>
                    </w:rPr>
                  </w:pPr>
                  <w:r w:rsidRPr="003A1FEF">
                    <w:rPr>
                      <w:sz w:val="28"/>
                      <w:szCs w:val="28"/>
                    </w:rPr>
                    <w:t>Административный совет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9" style="position:absolute;left:0;text-align:left;margin-left:109.2pt;margin-top:12pt;width:190.5pt;height:55.5pt;z-index:251655680">
            <v:textbox>
              <w:txbxContent>
                <w:p w:rsidR="002F6AB3" w:rsidRDefault="002F6AB3"/>
                <w:p w:rsidR="002F6AB3" w:rsidRPr="003A1FEF" w:rsidRDefault="002F6AB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Общее собрание работников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0" style="position:absolute;left:0;text-align:left;margin-left:-62.55pt;margin-top:12pt;width:149.25pt;height:55.5pt;z-index:251654656">
            <v:textbox>
              <w:txbxContent>
                <w:p w:rsidR="002F6AB3" w:rsidRDefault="002F6AB3"/>
                <w:p w:rsidR="002F6AB3" w:rsidRPr="003A1FEF" w:rsidRDefault="002F6AB3" w:rsidP="003A1FEF">
                  <w:pPr>
                    <w:jc w:val="center"/>
                    <w:rPr>
                      <w:sz w:val="28"/>
                      <w:szCs w:val="28"/>
                    </w:rPr>
                  </w:pPr>
                  <w:r w:rsidRPr="003A1FEF">
                    <w:rPr>
                      <w:sz w:val="28"/>
                      <w:szCs w:val="28"/>
                    </w:rPr>
                    <w:t>Педагогический совет</w:t>
                  </w:r>
                </w:p>
              </w:txbxContent>
            </v:textbox>
          </v:rect>
        </w:pict>
      </w: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pict>
          <v:rect id="_x0000_s1031" style="position:absolute;left:0;text-align:left;margin-left:-32.55pt;margin-top:15.95pt;width:249.75pt;height:55.5pt;z-index:251657728">
            <v:textbox>
              <w:txbxContent>
                <w:p w:rsidR="002F6AB3" w:rsidRDefault="002F6AB3"/>
                <w:p w:rsidR="002F6AB3" w:rsidRPr="003A1FEF" w:rsidRDefault="002F6AB3" w:rsidP="003A1FE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Общая конференция родителей</w:t>
                  </w:r>
                </w:p>
              </w:txbxContent>
            </v:textbox>
          </v:rect>
        </w:pict>
      </w: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pict>
          <v:rect id="_x0000_s1032" style="position:absolute;left:0;text-align:left;margin-left:271.95pt;margin-top:2.15pt;width:205.5pt;height:55.5pt;z-index:251658752">
            <v:textbox>
              <w:txbxContent>
                <w:p w:rsidR="002F6AB3" w:rsidRDefault="002F6AB3"/>
                <w:p w:rsidR="002F6AB3" w:rsidRPr="003A1FEF" w:rsidRDefault="002F6AB3" w:rsidP="003A1FEF">
                  <w:pPr>
                    <w:jc w:val="center"/>
                    <w:rPr>
                      <w:sz w:val="28"/>
                      <w:szCs w:val="28"/>
                    </w:rPr>
                  </w:pPr>
                  <w:r w:rsidRPr="003A1FEF">
                    <w:rPr>
                      <w:sz w:val="28"/>
                      <w:szCs w:val="28"/>
                    </w:rPr>
                    <w:t>Попечительский совет</w:t>
                  </w:r>
                </w:p>
              </w:txbxContent>
            </v:textbox>
          </v:rect>
        </w:pict>
      </w: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pict>
          <v:rect id="_x0000_s1033" style="position:absolute;left:0;text-align:left;margin-left:-76.05pt;margin-top:22.1pt;width:271.5pt;height:55.5pt;z-index:251659776">
            <v:textbox>
              <w:txbxContent>
                <w:p w:rsidR="002F6AB3" w:rsidRDefault="002F6AB3"/>
                <w:p w:rsidR="002F6AB3" w:rsidRPr="00324B12" w:rsidRDefault="002F6AB3" w:rsidP="00324B12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Методическое объединение педагогов</w:t>
                  </w:r>
                </w:p>
              </w:txbxContent>
            </v:textbox>
          </v:rect>
        </w:pict>
      </w: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pict>
          <v:rect id="_x0000_s1034" style="position:absolute;left:0;text-align:left;margin-left:260.7pt;margin-top:18.05pt;width:216.75pt;height:55.5pt;z-index:251660800">
            <v:textbox>
              <w:txbxContent>
                <w:p w:rsidR="002F6AB3" w:rsidRDefault="002F6AB3"/>
                <w:p w:rsidR="002F6AB3" w:rsidRPr="00324B12" w:rsidRDefault="002F6AB3" w:rsidP="00324B12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Родительские комитеты классов</w:t>
                  </w:r>
                </w:p>
              </w:txbxContent>
            </v:textbox>
          </v:rect>
        </w:pict>
      </w: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Pr="00C208F3" w:rsidRDefault="002F6AB3" w:rsidP="007218CF">
      <w:pPr>
        <w:pStyle w:val="Default"/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C208F3">
        <w:rPr>
          <w:b/>
          <w:bCs/>
          <w:i/>
          <w:iCs/>
          <w:sz w:val="28"/>
          <w:szCs w:val="28"/>
        </w:rPr>
        <w:t>Общее собрание работников</w:t>
      </w:r>
      <w:r w:rsidRPr="00C208F3">
        <w:rPr>
          <w:b/>
          <w:bCs/>
          <w:sz w:val="28"/>
          <w:szCs w:val="28"/>
        </w:rPr>
        <w:t xml:space="preserve">. </w:t>
      </w:r>
    </w:p>
    <w:p w:rsidR="002F6AB3" w:rsidRPr="00C208F3" w:rsidRDefault="002F6AB3" w:rsidP="00C208F3">
      <w:pPr>
        <w:pStyle w:val="Default"/>
        <w:spacing w:line="360" w:lineRule="auto"/>
        <w:jc w:val="both"/>
        <w:rPr>
          <w:sz w:val="28"/>
          <w:szCs w:val="28"/>
        </w:rPr>
      </w:pPr>
      <w:r w:rsidRPr="00C208F3">
        <w:rPr>
          <w:sz w:val="28"/>
          <w:szCs w:val="28"/>
        </w:rPr>
        <w:t xml:space="preserve">В 2013-2014 учебном году было проведено 2 общих собрания работников ОУ: </w:t>
      </w:r>
    </w:p>
    <w:p w:rsidR="002F6AB3" w:rsidRPr="00C208F3" w:rsidRDefault="002F6AB3" w:rsidP="00C208F3">
      <w:pPr>
        <w:pStyle w:val="Default"/>
        <w:spacing w:line="360" w:lineRule="auto"/>
        <w:jc w:val="both"/>
        <w:rPr>
          <w:sz w:val="28"/>
          <w:szCs w:val="28"/>
        </w:rPr>
      </w:pPr>
      <w:r w:rsidRPr="00C208F3">
        <w:rPr>
          <w:sz w:val="28"/>
          <w:szCs w:val="28"/>
        </w:rPr>
        <w:t xml:space="preserve">Август 2013 — Подведены итоги предыдущего учебного года. </w:t>
      </w:r>
    </w:p>
    <w:p w:rsidR="002F6AB3" w:rsidRPr="00C208F3" w:rsidRDefault="002F6AB3" w:rsidP="00C208F3">
      <w:pPr>
        <w:pStyle w:val="Default"/>
        <w:spacing w:line="360" w:lineRule="auto"/>
        <w:jc w:val="both"/>
        <w:rPr>
          <w:sz w:val="28"/>
          <w:szCs w:val="28"/>
        </w:rPr>
      </w:pPr>
      <w:r w:rsidRPr="00C208F3">
        <w:rPr>
          <w:sz w:val="28"/>
          <w:szCs w:val="28"/>
        </w:rPr>
        <w:t xml:space="preserve">Декабрь 2013 – Введение эффективного контракта. </w:t>
      </w:r>
    </w:p>
    <w:p w:rsidR="002F6AB3" w:rsidRPr="00C208F3" w:rsidRDefault="002F6AB3" w:rsidP="007218CF">
      <w:pPr>
        <w:pStyle w:val="Default"/>
        <w:spacing w:line="360" w:lineRule="auto"/>
        <w:ind w:firstLine="708"/>
        <w:jc w:val="both"/>
        <w:rPr>
          <w:b/>
          <w:bCs/>
          <w:i/>
          <w:iCs/>
          <w:sz w:val="28"/>
          <w:szCs w:val="28"/>
        </w:rPr>
      </w:pPr>
      <w:r w:rsidRPr="00C208F3">
        <w:rPr>
          <w:b/>
          <w:bCs/>
          <w:i/>
          <w:iCs/>
          <w:sz w:val="28"/>
          <w:szCs w:val="28"/>
        </w:rPr>
        <w:t xml:space="preserve">Педагогический совет. </w:t>
      </w:r>
    </w:p>
    <w:p w:rsidR="002F6AB3" w:rsidRPr="00BA664D" w:rsidRDefault="002F6AB3" w:rsidP="00BA664D">
      <w:pPr>
        <w:pStyle w:val="Default"/>
        <w:spacing w:line="360" w:lineRule="auto"/>
        <w:jc w:val="both"/>
        <w:rPr>
          <w:sz w:val="28"/>
          <w:szCs w:val="28"/>
        </w:rPr>
      </w:pPr>
      <w:r w:rsidRPr="00BA664D">
        <w:rPr>
          <w:sz w:val="28"/>
          <w:szCs w:val="28"/>
        </w:rPr>
        <w:t xml:space="preserve">В 2013 — 2014 учебном году было проведены следующие тематические Педагогические советы: </w:t>
      </w:r>
    </w:p>
    <w:p w:rsidR="002F6AB3" w:rsidRPr="00BA664D" w:rsidRDefault="002F6AB3" w:rsidP="00BA664D">
      <w:pPr>
        <w:pStyle w:val="Default"/>
        <w:spacing w:line="360" w:lineRule="auto"/>
        <w:jc w:val="both"/>
        <w:rPr>
          <w:sz w:val="28"/>
          <w:szCs w:val="28"/>
        </w:rPr>
      </w:pPr>
      <w:r w:rsidRPr="00BA664D">
        <w:rPr>
          <w:sz w:val="28"/>
          <w:szCs w:val="28"/>
        </w:rPr>
        <w:t xml:space="preserve">— Итоги 2012 – 2013 учебного года. Задачи на 2013 – 2014 учебный год в соответствии с требованиями Федерального закона от 29.12.12 «Об образовании в РФ». </w:t>
      </w:r>
    </w:p>
    <w:p w:rsidR="002F6AB3" w:rsidRPr="00BA664D" w:rsidRDefault="002F6AB3" w:rsidP="00BA664D">
      <w:pPr>
        <w:pStyle w:val="Default"/>
        <w:spacing w:line="360" w:lineRule="auto"/>
        <w:jc w:val="both"/>
        <w:rPr>
          <w:sz w:val="28"/>
          <w:szCs w:val="28"/>
        </w:rPr>
      </w:pPr>
      <w:r w:rsidRPr="00BA664D">
        <w:rPr>
          <w:sz w:val="28"/>
          <w:szCs w:val="28"/>
        </w:rPr>
        <w:t xml:space="preserve">— «ОЭР — ресурс инновационного развития ОУ». </w:t>
      </w:r>
    </w:p>
    <w:p w:rsidR="002F6AB3" w:rsidRPr="00BA664D" w:rsidRDefault="002F6AB3" w:rsidP="00BA664D">
      <w:pPr>
        <w:pStyle w:val="Default"/>
        <w:spacing w:line="360" w:lineRule="auto"/>
        <w:jc w:val="both"/>
        <w:rPr>
          <w:sz w:val="28"/>
          <w:szCs w:val="28"/>
        </w:rPr>
      </w:pPr>
      <w:r w:rsidRPr="00BA664D">
        <w:rPr>
          <w:sz w:val="28"/>
          <w:szCs w:val="28"/>
        </w:rPr>
        <w:t xml:space="preserve">— «Структуризация внеурочной деятельности и воспитательной работы ОУ в контексте требований ФГОС начального общего образования». </w:t>
      </w:r>
    </w:p>
    <w:p w:rsidR="002F6AB3" w:rsidRPr="00BA664D" w:rsidRDefault="002F6AB3" w:rsidP="00BA664D">
      <w:pPr>
        <w:pStyle w:val="Default"/>
        <w:spacing w:line="360" w:lineRule="auto"/>
        <w:jc w:val="both"/>
        <w:rPr>
          <w:sz w:val="28"/>
          <w:szCs w:val="28"/>
        </w:rPr>
      </w:pPr>
      <w:r w:rsidRPr="00BA664D">
        <w:rPr>
          <w:sz w:val="28"/>
          <w:szCs w:val="28"/>
        </w:rPr>
        <w:t xml:space="preserve">— «Промежуточные итоги работы по программе «Пятиуровневая система обучения Е.В.Яновицкой» </w:t>
      </w:r>
    </w:p>
    <w:p w:rsidR="002F6AB3" w:rsidRPr="00BA664D" w:rsidRDefault="002F6AB3" w:rsidP="00BA664D">
      <w:pPr>
        <w:pStyle w:val="Default"/>
        <w:spacing w:line="360" w:lineRule="auto"/>
        <w:jc w:val="both"/>
        <w:rPr>
          <w:sz w:val="28"/>
          <w:szCs w:val="28"/>
        </w:rPr>
      </w:pPr>
      <w:r w:rsidRPr="00BA664D">
        <w:rPr>
          <w:sz w:val="28"/>
          <w:szCs w:val="28"/>
        </w:rPr>
        <w:t xml:space="preserve">— «Правила приёма и перевода учащихся, в соответствии с новыми нормативными документами». </w:t>
      </w:r>
    </w:p>
    <w:p w:rsidR="002F6AB3" w:rsidRPr="00BA664D" w:rsidRDefault="002F6AB3" w:rsidP="00BA664D">
      <w:pPr>
        <w:pStyle w:val="Default"/>
        <w:spacing w:line="360" w:lineRule="auto"/>
        <w:jc w:val="both"/>
        <w:rPr>
          <w:sz w:val="28"/>
          <w:szCs w:val="28"/>
        </w:rPr>
      </w:pPr>
      <w:r w:rsidRPr="00BA664D">
        <w:rPr>
          <w:sz w:val="28"/>
          <w:szCs w:val="28"/>
        </w:rPr>
        <w:t>— «Методическая работа в ОУ. Итоги ОЭР по теме «Инновационная образовательная программа «Взаимосвязь урочной и внеурочной образовательной деятельности. Междисциплинарные проекты»</w:t>
      </w:r>
    </w:p>
    <w:p w:rsidR="002F6AB3" w:rsidRPr="00BA664D" w:rsidRDefault="002F6AB3" w:rsidP="00BA664D">
      <w:pPr>
        <w:pStyle w:val="Default"/>
        <w:spacing w:line="360" w:lineRule="auto"/>
        <w:jc w:val="both"/>
        <w:rPr>
          <w:sz w:val="28"/>
          <w:szCs w:val="28"/>
        </w:rPr>
      </w:pPr>
      <w:r w:rsidRPr="00BA664D">
        <w:rPr>
          <w:sz w:val="28"/>
          <w:szCs w:val="28"/>
        </w:rPr>
        <w:t xml:space="preserve">— «О переводе учащихся». </w:t>
      </w:r>
    </w:p>
    <w:p w:rsidR="002F6AB3" w:rsidRPr="00BA664D" w:rsidRDefault="002F6AB3" w:rsidP="007218CF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BA664D">
        <w:rPr>
          <w:b/>
          <w:bCs/>
          <w:i/>
          <w:iCs/>
          <w:sz w:val="28"/>
          <w:szCs w:val="28"/>
        </w:rPr>
        <w:t xml:space="preserve">Административный совет </w:t>
      </w:r>
      <w:r w:rsidRPr="00BA664D">
        <w:rPr>
          <w:sz w:val="28"/>
          <w:szCs w:val="28"/>
        </w:rPr>
        <w:t xml:space="preserve">работал в соответствии с планом. Решения по оперативным вопросам, находящихся в ведении административного совета, принимались еженедельно. В работе административного совета постоянно принимали участие председатель Общего собрания работников и председатель профкома ОУ. </w:t>
      </w:r>
    </w:p>
    <w:p w:rsidR="002F6AB3" w:rsidRPr="00BA664D" w:rsidRDefault="002F6AB3" w:rsidP="007218CF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BA664D">
        <w:rPr>
          <w:b/>
          <w:bCs/>
          <w:i/>
          <w:iCs/>
          <w:sz w:val="28"/>
          <w:szCs w:val="28"/>
        </w:rPr>
        <w:t xml:space="preserve">Общая конференция родителей. </w:t>
      </w:r>
      <w:r w:rsidRPr="00BA664D">
        <w:rPr>
          <w:sz w:val="28"/>
          <w:szCs w:val="28"/>
        </w:rPr>
        <w:t xml:space="preserve">В 2013 — 2014 учебном году тематика работы общественного органа самоуправления была посвящена следующим вопросам: </w:t>
      </w:r>
    </w:p>
    <w:p w:rsidR="002F6AB3" w:rsidRPr="00BA664D" w:rsidRDefault="002F6AB3" w:rsidP="00BA664D">
      <w:pPr>
        <w:pStyle w:val="Default"/>
        <w:spacing w:line="360" w:lineRule="auto"/>
        <w:jc w:val="both"/>
        <w:rPr>
          <w:sz w:val="28"/>
          <w:szCs w:val="28"/>
        </w:rPr>
      </w:pPr>
      <w:r w:rsidRPr="00BA664D">
        <w:rPr>
          <w:sz w:val="28"/>
          <w:szCs w:val="28"/>
        </w:rPr>
        <w:t xml:space="preserve">• выработка и принятие «Положения о Попечительском совете» </w:t>
      </w:r>
    </w:p>
    <w:p w:rsidR="002F6AB3" w:rsidRPr="00BA664D" w:rsidRDefault="002F6AB3" w:rsidP="00BA664D">
      <w:pPr>
        <w:pStyle w:val="Default"/>
        <w:spacing w:line="360" w:lineRule="auto"/>
        <w:jc w:val="both"/>
        <w:rPr>
          <w:sz w:val="28"/>
          <w:szCs w:val="28"/>
        </w:rPr>
      </w:pPr>
      <w:r w:rsidRPr="00BA664D">
        <w:rPr>
          <w:sz w:val="28"/>
          <w:szCs w:val="28"/>
        </w:rPr>
        <w:t xml:space="preserve">• выработка и принятие «Положения о Родительском комитете школы» </w:t>
      </w:r>
    </w:p>
    <w:p w:rsidR="002F6AB3" w:rsidRPr="00BA664D" w:rsidRDefault="002F6AB3" w:rsidP="00BA664D">
      <w:pPr>
        <w:pStyle w:val="Default"/>
        <w:spacing w:line="360" w:lineRule="auto"/>
        <w:jc w:val="both"/>
        <w:rPr>
          <w:sz w:val="28"/>
          <w:szCs w:val="28"/>
        </w:rPr>
      </w:pPr>
      <w:r w:rsidRPr="00BA664D">
        <w:rPr>
          <w:sz w:val="28"/>
          <w:szCs w:val="28"/>
        </w:rPr>
        <w:t xml:space="preserve">• обсуждение и принятие отчета по финансовой деятельности за 2013 финансовый год. </w:t>
      </w:r>
    </w:p>
    <w:p w:rsidR="002F6AB3" w:rsidRDefault="002F6AB3" w:rsidP="00324B12">
      <w:pPr>
        <w:pStyle w:val="Default"/>
        <w:jc w:val="both"/>
        <w:rPr>
          <w:sz w:val="23"/>
          <w:szCs w:val="23"/>
        </w:rPr>
      </w:pPr>
    </w:p>
    <w:p w:rsidR="002F6AB3" w:rsidRDefault="002F6AB3" w:rsidP="007218CF">
      <w:pPr>
        <w:pStyle w:val="Default"/>
        <w:spacing w:line="360" w:lineRule="auto"/>
        <w:ind w:firstLine="708"/>
        <w:jc w:val="both"/>
        <w:rPr>
          <w:sz w:val="23"/>
          <w:szCs w:val="23"/>
        </w:rPr>
      </w:pPr>
      <w:r w:rsidRPr="00BA664D">
        <w:rPr>
          <w:b/>
          <w:bCs/>
          <w:i/>
          <w:iCs/>
          <w:sz w:val="28"/>
          <w:szCs w:val="28"/>
        </w:rPr>
        <w:t xml:space="preserve">Попечительский совет </w:t>
      </w:r>
      <w:r w:rsidRPr="00BA664D">
        <w:rPr>
          <w:sz w:val="28"/>
          <w:szCs w:val="28"/>
        </w:rPr>
        <w:t>совместно с Педагогическим советом принимал решения о разработке независимой оценки качества образования, участвовал в обсуждении проектов, связанных с инновационной деятельностью и вопросами</w:t>
      </w:r>
      <w:r>
        <w:rPr>
          <w:sz w:val="28"/>
          <w:szCs w:val="28"/>
        </w:rPr>
        <w:t>.</w:t>
      </w:r>
    </w:p>
    <w:p w:rsidR="002F6AB3" w:rsidRPr="00BA664D" w:rsidRDefault="002F6AB3" w:rsidP="007218CF">
      <w:pPr>
        <w:spacing w:line="360" w:lineRule="auto"/>
        <w:ind w:firstLine="708"/>
        <w:jc w:val="both"/>
        <w:rPr>
          <w:sz w:val="28"/>
          <w:szCs w:val="28"/>
        </w:rPr>
      </w:pPr>
      <w:r w:rsidRPr="00BA664D">
        <w:rPr>
          <w:b/>
          <w:bCs/>
          <w:i/>
          <w:iCs/>
          <w:sz w:val="28"/>
          <w:szCs w:val="28"/>
        </w:rPr>
        <w:t xml:space="preserve">Родительские комитеты классов и групп </w:t>
      </w:r>
      <w:r w:rsidRPr="00BA664D">
        <w:rPr>
          <w:sz w:val="28"/>
          <w:szCs w:val="28"/>
        </w:rPr>
        <w:t>совместно с Попечительским советом знакомились с финансовым отчетом за 2013 год, решали текущие вопросы, связанные с воспитательными мероприятиями ОУ.</w:t>
      </w: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Pr="007218CF" w:rsidRDefault="002F6AB3" w:rsidP="007218CF">
      <w:pPr>
        <w:spacing w:line="360" w:lineRule="auto"/>
        <w:rPr>
          <w:b/>
          <w:sz w:val="28"/>
          <w:szCs w:val="28"/>
          <w:lang w:eastAsia="ru-RU"/>
        </w:rPr>
      </w:pPr>
      <w:r w:rsidRPr="00DE20AF">
        <w:rPr>
          <w:b/>
          <w:sz w:val="28"/>
          <w:szCs w:val="28"/>
          <w:lang w:eastAsia="ru-RU"/>
        </w:rPr>
        <w:t>1.2. Комплектование</w:t>
      </w:r>
      <w:r w:rsidRPr="007218CF">
        <w:rPr>
          <w:b/>
          <w:sz w:val="28"/>
          <w:szCs w:val="28"/>
          <w:lang w:eastAsia="ru-RU"/>
        </w:rPr>
        <w:t xml:space="preserve"> </w:t>
      </w:r>
      <w:r w:rsidRPr="00DE20AF">
        <w:rPr>
          <w:b/>
          <w:sz w:val="28"/>
          <w:szCs w:val="28"/>
          <w:lang w:eastAsia="ru-RU"/>
        </w:rPr>
        <w:t>контингента</w:t>
      </w:r>
    </w:p>
    <w:p w:rsidR="002F6AB3" w:rsidRDefault="002F6AB3" w:rsidP="007218CF">
      <w:pPr>
        <w:spacing w:line="360" w:lineRule="auto"/>
        <w:ind w:firstLine="708"/>
        <w:jc w:val="both"/>
        <w:rPr>
          <w:sz w:val="28"/>
          <w:szCs w:val="28"/>
        </w:rPr>
      </w:pPr>
      <w:r w:rsidRPr="00DE20AF">
        <w:rPr>
          <w:sz w:val="28"/>
          <w:szCs w:val="28"/>
          <w:lang w:eastAsia="ru-RU"/>
        </w:rPr>
        <w:t>Комплектование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контингента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учащихся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осуществляется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в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соответствии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с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Законом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«Об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образовании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» и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Правилами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приема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в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образовательные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учреждения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Санкт</w:t>
      </w:r>
      <w:r>
        <w:rPr>
          <w:sz w:val="28"/>
          <w:szCs w:val="28"/>
          <w:lang w:eastAsia="ru-RU"/>
        </w:rPr>
        <w:t xml:space="preserve"> – </w:t>
      </w:r>
      <w:r w:rsidRPr="00DE20AF">
        <w:rPr>
          <w:sz w:val="28"/>
          <w:szCs w:val="28"/>
          <w:lang w:eastAsia="ru-RU"/>
        </w:rPr>
        <w:t xml:space="preserve">Петербурга. 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По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состоянию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на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25.05.2013 года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в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ОУ</w:t>
      </w:r>
      <w:r>
        <w:rPr>
          <w:sz w:val="28"/>
          <w:szCs w:val="28"/>
          <w:lang w:eastAsia="ru-RU"/>
        </w:rPr>
        <w:t xml:space="preserve"> </w:t>
      </w:r>
      <w:r w:rsidRPr="00DE20AF">
        <w:rPr>
          <w:sz w:val="28"/>
          <w:szCs w:val="28"/>
          <w:lang w:eastAsia="ru-RU"/>
        </w:rPr>
        <w:t>было</w:t>
      </w:r>
      <w:r>
        <w:rPr>
          <w:sz w:val="28"/>
          <w:szCs w:val="28"/>
          <w:lang w:eastAsia="ru-RU"/>
        </w:rPr>
        <w:t xml:space="preserve"> 425 </w:t>
      </w:r>
      <w:r w:rsidRPr="00DE20AF">
        <w:rPr>
          <w:sz w:val="28"/>
          <w:szCs w:val="28"/>
          <w:lang w:eastAsia="ru-RU"/>
        </w:rPr>
        <w:t>учащихся</w:t>
      </w:r>
      <w:r>
        <w:rPr>
          <w:sz w:val="28"/>
          <w:szCs w:val="28"/>
          <w:lang w:eastAsia="ru-RU"/>
        </w:rPr>
        <w:t>.</w:t>
      </w: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Pr="00072CAB" w:rsidRDefault="002F6AB3" w:rsidP="00DB44C9">
      <w:pPr>
        <w:spacing w:line="360" w:lineRule="auto"/>
        <w:rPr>
          <w:b/>
          <w:sz w:val="28"/>
          <w:szCs w:val="28"/>
          <w:lang w:eastAsia="ru-RU"/>
        </w:rPr>
      </w:pPr>
      <w:r w:rsidRPr="00072CAB">
        <w:rPr>
          <w:b/>
          <w:sz w:val="28"/>
          <w:szCs w:val="28"/>
          <w:lang w:eastAsia="ru-RU"/>
        </w:rPr>
        <w:t>1.3.  Кадровое обеспечение.  Результаты введения эффективного контракта</w:t>
      </w:r>
    </w:p>
    <w:p w:rsidR="002F6AB3" w:rsidRDefault="002F6AB3" w:rsidP="007165D3">
      <w:pPr>
        <w:spacing w:line="360" w:lineRule="auto"/>
        <w:jc w:val="center"/>
        <w:rPr>
          <w:sz w:val="28"/>
          <w:szCs w:val="28"/>
          <w:lang w:eastAsia="ru-RU"/>
        </w:rPr>
      </w:pPr>
      <w:r w:rsidRPr="00485989">
        <w:rPr>
          <w:noProof/>
          <w:lang w:eastAsia="ru-RU"/>
        </w:rPr>
        <w:pict>
          <v:shape id="Рисунок 1" o:spid="_x0000_i1025" type="#_x0000_t75" alt="http://school615.ucoz.ru/ped.ht2.jpg" style="width:466.5pt;height:273.75pt;visibility:visible">
            <v:imagedata r:id="rId7" o:title=""/>
          </v:shape>
        </w:pict>
      </w:r>
    </w:p>
    <w:p w:rsidR="002F6AB3" w:rsidRPr="000E6D76" w:rsidRDefault="002F6AB3" w:rsidP="00DB44C9">
      <w:pPr>
        <w:spacing w:line="360" w:lineRule="auto"/>
        <w:ind w:firstLine="708"/>
        <w:jc w:val="both"/>
        <w:rPr>
          <w:sz w:val="28"/>
          <w:szCs w:val="28"/>
        </w:rPr>
      </w:pPr>
      <w:r w:rsidRPr="00072CAB">
        <w:rPr>
          <w:sz w:val="28"/>
          <w:szCs w:val="28"/>
          <w:lang w:eastAsia="ru-RU"/>
        </w:rPr>
        <w:t>В</w:t>
      </w:r>
      <w:r w:rsidRPr="000E6D76">
        <w:rPr>
          <w:sz w:val="28"/>
          <w:szCs w:val="28"/>
          <w:lang w:eastAsia="ru-RU"/>
        </w:rPr>
        <w:t xml:space="preserve"> </w:t>
      </w:r>
      <w:r w:rsidRPr="00072CAB">
        <w:rPr>
          <w:sz w:val="28"/>
          <w:szCs w:val="28"/>
          <w:lang w:eastAsia="ru-RU"/>
        </w:rPr>
        <w:t>ГБОУ</w:t>
      </w:r>
      <w:r w:rsidRPr="000E6D76">
        <w:rPr>
          <w:sz w:val="28"/>
          <w:szCs w:val="28"/>
          <w:lang w:eastAsia="ru-RU"/>
        </w:rPr>
        <w:t xml:space="preserve"> </w:t>
      </w:r>
      <w:r w:rsidRPr="00072CAB">
        <w:rPr>
          <w:sz w:val="28"/>
          <w:szCs w:val="28"/>
          <w:lang w:eastAsia="ru-RU"/>
        </w:rPr>
        <w:t>на</w:t>
      </w:r>
      <w:r w:rsidRPr="000E6D76">
        <w:rPr>
          <w:sz w:val="28"/>
          <w:szCs w:val="28"/>
          <w:lang w:eastAsia="ru-RU"/>
        </w:rPr>
        <w:t xml:space="preserve"> </w:t>
      </w:r>
      <w:r w:rsidRPr="00072CAB">
        <w:rPr>
          <w:sz w:val="28"/>
          <w:szCs w:val="28"/>
          <w:lang w:eastAsia="ru-RU"/>
        </w:rPr>
        <w:t xml:space="preserve">25.05.2014 </w:t>
      </w:r>
      <w:r w:rsidRPr="000E6D76">
        <w:rPr>
          <w:sz w:val="28"/>
          <w:szCs w:val="28"/>
          <w:lang w:eastAsia="ru-RU"/>
        </w:rPr>
        <w:t xml:space="preserve"> </w:t>
      </w:r>
      <w:r w:rsidRPr="00072CAB">
        <w:rPr>
          <w:sz w:val="28"/>
          <w:szCs w:val="28"/>
          <w:lang w:eastAsia="ru-RU"/>
        </w:rPr>
        <w:t>работало</w:t>
      </w:r>
      <w:r w:rsidRPr="000E6D76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28</w:t>
      </w:r>
      <w:r w:rsidRPr="000E6D76">
        <w:rPr>
          <w:sz w:val="28"/>
          <w:szCs w:val="28"/>
        </w:rPr>
        <w:t xml:space="preserve"> учителей и 14 воспитателей (14 групп продленного дня), социальный педагог, учитель-логопед, заведующий библиотекой.</w:t>
      </w:r>
      <w:r w:rsidRPr="000E6D76">
        <w:rPr>
          <w:sz w:val="28"/>
          <w:szCs w:val="28"/>
          <w:lang w:eastAsia="ru-RU"/>
        </w:rPr>
        <w:t xml:space="preserve"> </w:t>
      </w:r>
      <w:r w:rsidRPr="000E6D76">
        <w:rPr>
          <w:sz w:val="28"/>
          <w:szCs w:val="28"/>
        </w:rPr>
        <w:t>Из них имеют награды:</w:t>
      </w:r>
    </w:p>
    <w:p w:rsidR="002F6AB3" w:rsidRPr="000E6D76" w:rsidRDefault="002F6AB3" w:rsidP="00DB44C9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0E6D76">
        <w:rPr>
          <w:sz w:val="28"/>
          <w:szCs w:val="28"/>
        </w:rPr>
        <w:t>                -  "Заслуженный учитель" - 1 чел.;</w:t>
      </w:r>
    </w:p>
    <w:p w:rsidR="002F6AB3" w:rsidRPr="000E6D76" w:rsidRDefault="002F6AB3" w:rsidP="00DB44C9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0E6D76">
        <w:rPr>
          <w:sz w:val="28"/>
          <w:szCs w:val="28"/>
        </w:rPr>
        <w:t>                - "Отличник народного просвещения РФ" - 10 чел.;</w:t>
      </w:r>
    </w:p>
    <w:p w:rsidR="002F6AB3" w:rsidRPr="000E6D76" w:rsidRDefault="002F6AB3" w:rsidP="00DB44C9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0E6D76">
        <w:rPr>
          <w:sz w:val="28"/>
          <w:szCs w:val="28"/>
        </w:rPr>
        <w:t>                - знак мэра "За гуманизацию школы Санкт-Петербурга" - 3 чел.;</w:t>
      </w:r>
    </w:p>
    <w:p w:rsidR="002F6AB3" w:rsidRPr="000E6D76" w:rsidRDefault="002F6AB3" w:rsidP="00DB44C9">
      <w:pPr>
        <w:pStyle w:val="NormalWeb"/>
        <w:spacing w:before="0" w:beforeAutospacing="0" w:after="0" w:afterAutospacing="0" w:line="360" w:lineRule="auto"/>
        <w:rPr>
          <w:sz w:val="28"/>
          <w:szCs w:val="28"/>
        </w:rPr>
      </w:pPr>
      <w:r w:rsidRPr="000E6D76">
        <w:rPr>
          <w:sz w:val="28"/>
          <w:szCs w:val="28"/>
        </w:rPr>
        <w:t>                - грамоты Министерства образования - 4 чел.</w:t>
      </w:r>
    </w:p>
    <w:p w:rsidR="002F6AB3" w:rsidRPr="000E6D76" w:rsidRDefault="002F6AB3" w:rsidP="000E6D76">
      <w:pPr>
        <w:pStyle w:val="Normal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6D76">
        <w:rPr>
          <w:sz w:val="28"/>
          <w:szCs w:val="28"/>
        </w:rPr>
        <w:t>        Высшая квалификационная категория присвоена 24 учителям и воспитателям, 13 человек имеют первую квалификационную категорию.</w:t>
      </w:r>
    </w:p>
    <w:p w:rsidR="002F6AB3" w:rsidRPr="000E6D76" w:rsidRDefault="002F6AB3" w:rsidP="000E6D76">
      <w:pPr>
        <w:pStyle w:val="Normal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6D76">
        <w:rPr>
          <w:sz w:val="28"/>
          <w:szCs w:val="28"/>
        </w:rPr>
        <w:t>        На протяжении ряда лет учителя школы становились победителями районного и городского туров конкурса педагогических достижений.</w:t>
      </w:r>
    </w:p>
    <w:p w:rsidR="002F6AB3" w:rsidRDefault="002F6AB3" w:rsidP="00440EB3">
      <w:pPr>
        <w:jc w:val="center"/>
        <w:rPr>
          <w:b/>
          <w:sz w:val="28"/>
          <w:szCs w:val="28"/>
          <w:lang w:eastAsia="ru-RU"/>
        </w:rPr>
      </w:pPr>
    </w:p>
    <w:p w:rsidR="002F6AB3" w:rsidRDefault="002F6AB3" w:rsidP="00440EB3">
      <w:pPr>
        <w:jc w:val="center"/>
        <w:rPr>
          <w:b/>
          <w:sz w:val="28"/>
          <w:szCs w:val="28"/>
          <w:lang w:eastAsia="ru-RU"/>
        </w:rPr>
      </w:pPr>
      <w:r w:rsidRPr="00440EB3">
        <w:rPr>
          <w:b/>
          <w:sz w:val="28"/>
          <w:szCs w:val="28"/>
          <w:lang w:eastAsia="ru-RU"/>
        </w:rPr>
        <w:t>Квалификация кадрового состава</w:t>
      </w:r>
    </w:p>
    <w:p w:rsidR="002F6AB3" w:rsidRPr="00440EB3" w:rsidRDefault="002F6AB3" w:rsidP="00440EB3">
      <w:pPr>
        <w:jc w:val="center"/>
        <w:rPr>
          <w:sz w:val="28"/>
          <w:szCs w:val="28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95"/>
        <w:gridCol w:w="2410"/>
        <w:gridCol w:w="1666"/>
      </w:tblGrid>
      <w:tr w:rsidR="002F6AB3" w:rsidRPr="00D361FF">
        <w:trPr>
          <w:trHeight w:val="712"/>
        </w:trPr>
        <w:tc>
          <w:tcPr>
            <w:tcW w:w="5495" w:type="dxa"/>
          </w:tcPr>
          <w:p w:rsidR="002F6AB3" w:rsidRPr="00D361FF" w:rsidRDefault="002F6AB3" w:rsidP="00D361FF">
            <w:pPr>
              <w:jc w:val="right"/>
              <w:rPr>
                <w:i/>
                <w:sz w:val="28"/>
                <w:szCs w:val="28"/>
                <w:lang w:eastAsia="ru-RU"/>
              </w:rPr>
            </w:pPr>
            <w:r w:rsidRPr="00D361FF">
              <w:rPr>
                <w:i/>
                <w:sz w:val="28"/>
                <w:szCs w:val="28"/>
                <w:lang w:eastAsia="ru-RU"/>
              </w:rPr>
              <w:t>Квалификационная категория</w:t>
            </w:r>
          </w:p>
        </w:tc>
        <w:tc>
          <w:tcPr>
            <w:tcW w:w="2410" w:type="dxa"/>
          </w:tcPr>
          <w:p w:rsidR="002F6AB3" w:rsidRPr="00D361FF" w:rsidRDefault="002F6AB3" w:rsidP="00D361FF">
            <w:pPr>
              <w:jc w:val="right"/>
              <w:rPr>
                <w:i/>
                <w:sz w:val="28"/>
                <w:szCs w:val="28"/>
                <w:lang w:eastAsia="ru-RU"/>
              </w:rPr>
            </w:pPr>
            <w:r w:rsidRPr="00D361FF">
              <w:rPr>
                <w:i/>
                <w:sz w:val="28"/>
                <w:szCs w:val="28"/>
                <w:lang w:eastAsia="ru-RU"/>
              </w:rPr>
              <w:t>Педагоги</w:t>
            </w:r>
          </w:p>
        </w:tc>
        <w:tc>
          <w:tcPr>
            <w:tcW w:w="1666" w:type="dxa"/>
          </w:tcPr>
          <w:p w:rsidR="002F6AB3" w:rsidRPr="00D361FF" w:rsidRDefault="002F6AB3" w:rsidP="00D361FF">
            <w:pPr>
              <w:jc w:val="right"/>
              <w:rPr>
                <w:i/>
                <w:sz w:val="28"/>
                <w:szCs w:val="28"/>
                <w:lang w:eastAsia="ru-RU"/>
              </w:rPr>
            </w:pPr>
            <w:r w:rsidRPr="00D361FF">
              <w:rPr>
                <w:i/>
                <w:sz w:val="28"/>
                <w:szCs w:val="28"/>
                <w:lang w:eastAsia="ru-RU"/>
              </w:rPr>
              <w:t>%</w:t>
            </w:r>
          </w:p>
        </w:tc>
      </w:tr>
      <w:tr w:rsidR="002F6AB3" w:rsidRPr="00D361FF">
        <w:trPr>
          <w:trHeight w:val="698"/>
        </w:trPr>
        <w:tc>
          <w:tcPr>
            <w:tcW w:w="5495" w:type="dxa"/>
          </w:tcPr>
          <w:p w:rsidR="002F6AB3" w:rsidRPr="00D361FF" w:rsidRDefault="002F6AB3" w:rsidP="00072CAB">
            <w:pPr>
              <w:rPr>
                <w:sz w:val="28"/>
                <w:szCs w:val="28"/>
                <w:lang w:eastAsia="ru-RU"/>
              </w:rPr>
            </w:pPr>
            <w:r w:rsidRPr="00D361FF">
              <w:rPr>
                <w:sz w:val="28"/>
                <w:szCs w:val="28"/>
                <w:lang w:eastAsia="ru-RU"/>
              </w:rPr>
              <w:t>Высшая педагогическая категория</w:t>
            </w:r>
          </w:p>
        </w:tc>
        <w:tc>
          <w:tcPr>
            <w:tcW w:w="2410" w:type="dxa"/>
          </w:tcPr>
          <w:p w:rsidR="002F6AB3" w:rsidRPr="00D361FF" w:rsidRDefault="002F6AB3" w:rsidP="00D361FF">
            <w:pPr>
              <w:jc w:val="center"/>
              <w:rPr>
                <w:sz w:val="28"/>
                <w:szCs w:val="28"/>
                <w:lang w:eastAsia="ru-RU"/>
              </w:rPr>
            </w:pPr>
            <w:r w:rsidRPr="00D361FF">
              <w:rPr>
                <w:sz w:val="28"/>
                <w:szCs w:val="28"/>
                <w:lang w:eastAsia="ru-RU"/>
              </w:rPr>
              <w:t>14 чел.</w:t>
            </w:r>
          </w:p>
        </w:tc>
        <w:tc>
          <w:tcPr>
            <w:tcW w:w="1666" w:type="dxa"/>
          </w:tcPr>
          <w:p w:rsidR="002F6AB3" w:rsidRPr="00D361FF" w:rsidRDefault="002F6AB3" w:rsidP="00D361FF">
            <w:pPr>
              <w:jc w:val="center"/>
              <w:rPr>
                <w:sz w:val="28"/>
                <w:szCs w:val="28"/>
                <w:lang w:eastAsia="ru-RU"/>
              </w:rPr>
            </w:pPr>
            <w:r w:rsidRPr="00D361FF">
              <w:rPr>
                <w:sz w:val="28"/>
                <w:szCs w:val="28"/>
                <w:lang w:eastAsia="ru-RU"/>
              </w:rPr>
              <w:t>33%</w:t>
            </w:r>
          </w:p>
        </w:tc>
      </w:tr>
      <w:tr w:rsidR="002F6AB3" w:rsidRPr="00D361FF">
        <w:trPr>
          <w:trHeight w:val="694"/>
        </w:trPr>
        <w:tc>
          <w:tcPr>
            <w:tcW w:w="5495" w:type="dxa"/>
          </w:tcPr>
          <w:p w:rsidR="002F6AB3" w:rsidRPr="00D361FF" w:rsidRDefault="002F6AB3" w:rsidP="00072CAB">
            <w:pPr>
              <w:rPr>
                <w:sz w:val="28"/>
                <w:szCs w:val="28"/>
                <w:lang w:eastAsia="ru-RU"/>
              </w:rPr>
            </w:pPr>
            <w:r w:rsidRPr="00D361FF">
              <w:rPr>
                <w:sz w:val="28"/>
                <w:szCs w:val="28"/>
                <w:lang w:eastAsia="ru-RU"/>
              </w:rPr>
              <w:t>Первая педагогическая категория</w:t>
            </w:r>
          </w:p>
        </w:tc>
        <w:tc>
          <w:tcPr>
            <w:tcW w:w="2410" w:type="dxa"/>
          </w:tcPr>
          <w:p w:rsidR="002F6AB3" w:rsidRPr="00D361FF" w:rsidRDefault="002F6AB3" w:rsidP="00D361FF">
            <w:pPr>
              <w:jc w:val="center"/>
              <w:rPr>
                <w:sz w:val="28"/>
                <w:szCs w:val="28"/>
                <w:lang w:eastAsia="ru-RU"/>
              </w:rPr>
            </w:pPr>
            <w:r w:rsidRPr="00D361FF">
              <w:rPr>
                <w:sz w:val="28"/>
                <w:szCs w:val="28"/>
                <w:lang w:eastAsia="ru-RU"/>
              </w:rPr>
              <w:t>22 чел.</w:t>
            </w:r>
          </w:p>
        </w:tc>
        <w:tc>
          <w:tcPr>
            <w:tcW w:w="1666" w:type="dxa"/>
          </w:tcPr>
          <w:p w:rsidR="002F6AB3" w:rsidRPr="00D361FF" w:rsidRDefault="002F6AB3" w:rsidP="00D361FF">
            <w:pPr>
              <w:jc w:val="center"/>
              <w:rPr>
                <w:sz w:val="28"/>
                <w:szCs w:val="28"/>
                <w:lang w:eastAsia="ru-RU"/>
              </w:rPr>
            </w:pPr>
            <w:r w:rsidRPr="00D361FF">
              <w:rPr>
                <w:sz w:val="28"/>
                <w:szCs w:val="28"/>
                <w:lang w:eastAsia="ru-RU"/>
              </w:rPr>
              <w:t>52%</w:t>
            </w:r>
          </w:p>
        </w:tc>
      </w:tr>
      <w:tr w:rsidR="002F6AB3" w:rsidRPr="00D361FF">
        <w:trPr>
          <w:trHeight w:val="703"/>
        </w:trPr>
        <w:tc>
          <w:tcPr>
            <w:tcW w:w="5495" w:type="dxa"/>
          </w:tcPr>
          <w:p w:rsidR="002F6AB3" w:rsidRPr="00D361FF" w:rsidRDefault="002F6AB3" w:rsidP="00072CAB">
            <w:pPr>
              <w:rPr>
                <w:sz w:val="28"/>
                <w:szCs w:val="28"/>
                <w:lang w:eastAsia="ru-RU"/>
              </w:rPr>
            </w:pPr>
            <w:r w:rsidRPr="00D361FF">
              <w:rPr>
                <w:sz w:val="28"/>
                <w:szCs w:val="28"/>
                <w:lang w:eastAsia="ru-RU"/>
              </w:rPr>
              <w:t>Соответствие занимаемой должности</w:t>
            </w:r>
          </w:p>
        </w:tc>
        <w:tc>
          <w:tcPr>
            <w:tcW w:w="2410" w:type="dxa"/>
          </w:tcPr>
          <w:p w:rsidR="002F6AB3" w:rsidRPr="00D361FF" w:rsidRDefault="002F6AB3" w:rsidP="00D361FF">
            <w:pPr>
              <w:jc w:val="center"/>
              <w:rPr>
                <w:sz w:val="28"/>
                <w:szCs w:val="28"/>
                <w:lang w:eastAsia="ru-RU"/>
              </w:rPr>
            </w:pPr>
            <w:r w:rsidRPr="00D361FF">
              <w:rPr>
                <w:sz w:val="28"/>
                <w:szCs w:val="28"/>
                <w:lang w:eastAsia="ru-RU"/>
              </w:rPr>
              <w:t>3 чел</w:t>
            </w:r>
          </w:p>
        </w:tc>
        <w:tc>
          <w:tcPr>
            <w:tcW w:w="1666" w:type="dxa"/>
          </w:tcPr>
          <w:p w:rsidR="002F6AB3" w:rsidRPr="00D361FF" w:rsidRDefault="002F6AB3" w:rsidP="00D361FF">
            <w:pPr>
              <w:jc w:val="center"/>
              <w:rPr>
                <w:sz w:val="28"/>
                <w:szCs w:val="28"/>
                <w:lang w:eastAsia="ru-RU"/>
              </w:rPr>
            </w:pPr>
            <w:r w:rsidRPr="00D361FF">
              <w:rPr>
                <w:sz w:val="28"/>
                <w:szCs w:val="28"/>
                <w:lang w:eastAsia="ru-RU"/>
              </w:rPr>
              <w:t>15%</w:t>
            </w:r>
          </w:p>
        </w:tc>
      </w:tr>
    </w:tbl>
    <w:p w:rsidR="002F6AB3" w:rsidRPr="00072CAB" w:rsidRDefault="002F6AB3" w:rsidP="00072CAB">
      <w:pPr>
        <w:rPr>
          <w:sz w:val="28"/>
          <w:szCs w:val="28"/>
          <w:lang w:eastAsia="ru-RU"/>
        </w:rPr>
      </w:pPr>
    </w:p>
    <w:p w:rsidR="002F6AB3" w:rsidRPr="00DD6640" w:rsidRDefault="002F6AB3" w:rsidP="00DD6640">
      <w:pPr>
        <w:spacing w:line="360" w:lineRule="auto"/>
        <w:ind w:firstLine="708"/>
        <w:jc w:val="both"/>
        <w:rPr>
          <w:sz w:val="28"/>
          <w:szCs w:val="28"/>
        </w:rPr>
      </w:pPr>
      <w:r w:rsidRPr="00DD6640">
        <w:rPr>
          <w:sz w:val="28"/>
          <w:szCs w:val="28"/>
        </w:rPr>
        <w:t>В коллективе методического объединения учителей начальных классов ГБОУ НОШ №615 налажена атмосфера сотрудничества, взаимопомощи, поддержки (взаимопосещение уроков, совместная разработка уроков, праздников, планирований, подготовка к семинарам). В школе создана система наставничества опытных учителей молодым педагогам. Учителя требовательны не только к себе, но и друг к другу, правильно реагируют на критику. Педагоги нашего объединения постоянно работали над формированием творчески работающего коллектива. В 2013-2014 уч. году часть учителя нашего методического объединения продолжили работу над повышением своего профессионального уровня. Учителями начальных классов были прослушаны курсы повышения квалификации семинары по различной тематике. Преподаватели активно подключались к деятельности школы-лаборатории по апробации нового УМК «Диалог» (второй этап).</w:t>
      </w:r>
    </w:p>
    <w:p w:rsidR="002F6AB3" w:rsidRPr="00125FDC" w:rsidRDefault="002F6AB3" w:rsidP="00125FDC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7165D3">
        <w:rPr>
          <w:sz w:val="28"/>
          <w:szCs w:val="28"/>
          <w:lang w:eastAsia="ru-RU"/>
        </w:rPr>
        <w:t>В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 xml:space="preserve">2013 — 2014 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учебном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году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в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ОУ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все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педагогические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работники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были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переведены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на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 xml:space="preserve">«эффективный» контракт. 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Результатами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внедрения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эффективного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контракта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для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педагогов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можно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считать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следующее</w:t>
      </w:r>
      <w:r w:rsidRPr="00125FDC">
        <w:rPr>
          <w:sz w:val="28"/>
          <w:szCs w:val="28"/>
          <w:lang w:eastAsia="ru-RU"/>
        </w:rPr>
        <w:t xml:space="preserve">: </w:t>
      </w:r>
    </w:p>
    <w:p w:rsidR="002F6AB3" w:rsidRPr="007165D3" w:rsidRDefault="002F6AB3" w:rsidP="00125FDC">
      <w:pPr>
        <w:spacing w:line="360" w:lineRule="auto"/>
        <w:jc w:val="both"/>
        <w:rPr>
          <w:sz w:val="28"/>
          <w:szCs w:val="28"/>
          <w:lang w:eastAsia="ru-RU"/>
        </w:rPr>
      </w:pPr>
      <w:r w:rsidRPr="007165D3">
        <w:rPr>
          <w:rFonts w:ascii="Arial" w:hAnsi="Arial" w:cs="Arial"/>
          <w:sz w:val="28"/>
          <w:szCs w:val="28"/>
          <w:lang w:eastAsia="ru-RU"/>
        </w:rPr>
        <w:t>•</w:t>
      </w:r>
      <w:r w:rsidRPr="00125FDC">
        <w:rPr>
          <w:rFonts w:ascii="Arial" w:hAnsi="Arial" w:cs="Arial"/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повышение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мотивации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педагогических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работников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на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овладение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современными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технологиями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обучения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и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воспитания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в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контексте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требований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ФГОС</w:t>
      </w:r>
      <w:r w:rsidRPr="00125FDC">
        <w:rPr>
          <w:sz w:val="28"/>
          <w:szCs w:val="28"/>
          <w:lang w:eastAsia="ru-RU"/>
        </w:rPr>
        <w:t>;</w:t>
      </w:r>
      <w:r w:rsidRPr="007165D3">
        <w:rPr>
          <w:sz w:val="28"/>
          <w:szCs w:val="28"/>
          <w:lang w:eastAsia="ru-RU"/>
        </w:rPr>
        <w:t xml:space="preserve"> </w:t>
      </w:r>
    </w:p>
    <w:p w:rsidR="002F6AB3" w:rsidRPr="007165D3" w:rsidRDefault="002F6AB3" w:rsidP="00125FDC">
      <w:pPr>
        <w:spacing w:line="360" w:lineRule="auto"/>
        <w:jc w:val="both"/>
        <w:rPr>
          <w:sz w:val="28"/>
          <w:szCs w:val="28"/>
          <w:lang w:eastAsia="ru-RU"/>
        </w:rPr>
      </w:pPr>
      <w:r w:rsidRPr="007165D3">
        <w:rPr>
          <w:rFonts w:ascii="Arial" w:hAnsi="Arial" w:cs="Arial"/>
          <w:sz w:val="28"/>
          <w:szCs w:val="28"/>
          <w:lang w:eastAsia="ru-RU"/>
        </w:rPr>
        <w:t>•</w:t>
      </w:r>
      <w:r w:rsidRPr="00125FDC">
        <w:rPr>
          <w:rFonts w:ascii="Arial" w:hAnsi="Arial" w:cs="Arial"/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повышение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уровня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методической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 xml:space="preserve">работы; </w:t>
      </w:r>
    </w:p>
    <w:p w:rsidR="002F6AB3" w:rsidRPr="007165D3" w:rsidRDefault="002F6AB3" w:rsidP="00125FDC">
      <w:pPr>
        <w:spacing w:line="360" w:lineRule="auto"/>
        <w:jc w:val="both"/>
        <w:rPr>
          <w:sz w:val="28"/>
          <w:szCs w:val="28"/>
          <w:lang w:eastAsia="ru-RU"/>
        </w:rPr>
      </w:pPr>
      <w:r w:rsidRPr="007165D3">
        <w:rPr>
          <w:rFonts w:ascii="Arial" w:hAnsi="Arial" w:cs="Arial"/>
          <w:sz w:val="28"/>
          <w:szCs w:val="28"/>
          <w:lang w:eastAsia="ru-RU"/>
        </w:rPr>
        <w:t>•</w:t>
      </w:r>
      <w:r w:rsidRPr="00125FDC">
        <w:rPr>
          <w:rFonts w:ascii="Arial" w:hAnsi="Arial" w:cs="Arial"/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активизация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 xml:space="preserve">педагогов, 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связанная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с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ростом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и</w:t>
      </w:r>
      <w:r w:rsidRPr="00125FDC">
        <w:rPr>
          <w:sz w:val="28"/>
          <w:szCs w:val="28"/>
          <w:lang w:eastAsia="ru-RU"/>
        </w:rPr>
        <w:t xml:space="preserve"> с</w:t>
      </w:r>
      <w:r w:rsidRPr="007165D3">
        <w:rPr>
          <w:sz w:val="28"/>
          <w:szCs w:val="28"/>
          <w:lang w:eastAsia="ru-RU"/>
        </w:rPr>
        <w:t>овершенствованием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профессиональных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 xml:space="preserve">компетенций, 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за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счет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участия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в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работе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различных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 xml:space="preserve">семинаров, 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 xml:space="preserve">вебинаров, 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методических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и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творческих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 xml:space="preserve">группах; </w:t>
      </w:r>
      <w:r w:rsidRPr="00125FDC">
        <w:rPr>
          <w:sz w:val="28"/>
          <w:szCs w:val="28"/>
          <w:lang w:eastAsia="ru-RU"/>
        </w:rPr>
        <w:t xml:space="preserve"> </w:t>
      </w:r>
    </w:p>
    <w:p w:rsidR="002F6AB3" w:rsidRPr="007165D3" w:rsidRDefault="002F6AB3" w:rsidP="00125FDC">
      <w:pPr>
        <w:spacing w:line="360" w:lineRule="auto"/>
        <w:jc w:val="both"/>
        <w:rPr>
          <w:sz w:val="28"/>
          <w:szCs w:val="28"/>
          <w:lang w:eastAsia="ru-RU"/>
        </w:rPr>
      </w:pPr>
      <w:r w:rsidRPr="007165D3">
        <w:rPr>
          <w:rFonts w:ascii="Arial" w:hAnsi="Arial" w:cs="Arial"/>
          <w:sz w:val="28"/>
          <w:szCs w:val="28"/>
          <w:lang w:eastAsia="ru-RU"/>
        </w:rPr>
        <w:t>•</w:t>
      </w:r>
      <w:r w:rsidRPr="00125FDC">
        <w:rPr>
          <w:rFonts w:ascii="Arial" w:hAnsi="Arial" w:cs="Arial"/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возрастание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интереса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педагогов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к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мотивации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 xml:space="preserve">обучающихся, 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воспитанников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и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их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 xml:space="preserve">родителей, 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направленной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на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участие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в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 xml:space="preserve">олимпиадах, 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конкурсах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различного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направления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и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 xml:space="preserve">уровня, 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начиная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от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уровня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ОУ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и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до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Всероссийского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и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международного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 xml:space="preserve">уровня; </w:t>
      </w:r>
    </w:p>
    <w:p w:rsidR="002F6AB3" w:rsidRPr="007165D3" w:rsidRDefault="002F6AB3" w:rsidP="00125FDC">
      <w:pPr>
        <w:spacing w:line="360" w:lineRule="auto"/>
        <w:jc w:val="both"/>
        <w:rPr>
          <w:sz w:val="28"/>
          <w:szCs w:val="28"/>
          <w:lang w:eastAsia="ru-RU"/>
        </w:rPr>
      </w:pPr>
      <w:r w:rsidRPr="007165D3">
        <w:rPr>
          <w:rFonts w:ascii="Arial" w:hAnsi="Arial" w:cs="Arial"/>
          <w:sz w:val="28"/>
          <w:szCs w:val="28"/>
          <w:lang w:eastAsia="ru-RU"/>
        </w:rPr>
        <w:t>•</w:t>
      </w:r>
      <w:r w:rsidRPr="00125FDC">
        <w:rPr>
          <w:rFonts w:ascii="Arial" w:hAnsi="Arial" w:cs="Arial"/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повышение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уровня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заработной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платы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>педагогических</w:t>
      </w:r>
      <w:r w:rsidRPr="00125FDC">
        <w:rPr>
          <w:sz w:val="28"/>
          <w:szCs w:val="28"/>
          <w:lang w:eastAsia="ru-RU"/>
        </w:rPr>
        <w:t xml:space="preserve"> </w:t>
      </w:r>
      <w:r w:rsidRPr="007165D3">
        <w:rPr>
          <w:sz w:val="28"/>
          <w:szCs w:val="28"/>
          <w:lang w:eastAsia="ru-RU"/>
        </w:rPr>
        <w:t xml:space="preserve">работников. </w:t>
      </w:r>
    </w:p>
    <w:p w:rsidR="002F6AB3" w:rsidRPr="00125FDC" w:rsidRDefault="002F6AB3" w:rsidP="00125FDC">
      <w:pPr>
        <w:rPr>
          <w:b/>
          <w:sz w:val="28"/>
          <w:szCs w:val="28"/>
          <w:lang w:eastAsia="ru-RU"/>
        </w:rPr>
      </w:pPr>
      <w:r w:rsidRPr="00125FDC">
        <w:rPr>
          <w:b/>
          <w:sz w:val="28"/>
          <w:szCs w:val="28"/>
          <w:lang w:eastAsia="ru-RU"/>
        </w:rPr>
        <w:t>1.4. Информационно-образовательная среда</w:t>
      </w:r>
    </w:p>
    <w:p w:rsidR="002F6AB3" w:rsidRDefault="002F6AB3" w:rsidP="00125FDC">
      <w:pPr>
        <w:spacing w:line="360" w:lineRule="auto"/>
        <w:jc w:val="both"/>
        <w:rPr>
          <w:sz w:val="28"/>
          <w:szCs w:val="28"/>
        </w:rPr>
      </w:pPr>
    </w:p>
    <w:p w:rsidR="002F6AB3" w:rsidRPr="00C76148" w:rsidRDefault="002F6AB3" w:rsidP="00C76148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noProof/>
          <w:lang w:eastAsia="ru-RU"/>
        </w:rPr>
        <w:pict>
          <v:shape id="Рисунок 4" o:spid="_x0000_s1035" type="#_x0000_t75" style="position:absolute;left:0;text-align:left;margin-left:1.8pt;margin-top:-.15pt;width:284.15pt;height:213.35pt;z-index:-251654656;visibility:visible" wrapcoords="-57 0 -57 21524 21600 21524 21600 0 -57 0">
            <v:imagedata r:id="rId8" o:title=""/>
            <w10:wrap type="tight"/>
          </v:shape>
        </w:pict>
      </w:r>
      <w:r w:rsidRPr="00C76148">
        <w:rPr>
          <w:b/>
          <w:i/>
          <w:sz w:val="28"/>
          <w:szCs w:val="28"/>
        </w:rPr>
        <w:t>Работа с интерактивной доской</w:t>
      </w: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8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4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4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4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4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4"/>
          <w:szCs w:val="28"/>
        </w:rPr>
      </w:pPr>
    </w:p>
    <w:p w:rsidR="002F6AB3" w:rsidRDefault="002F6AB3" w:rsidP="003A1FEF">
      <w:pPr>
        <w:spacing w:line="360" w:lineRule="auto"/>
        <w:jc w:val="center"/>
        <w:rPr>
          <w:sz w:val="24"/>
          <w:szCs w:val="28"/>
        </w:rPr>
      </w:pPr>
    </w:p>
    <w:p w:rsidR="002F6AB3" w:rsidRDefault="002F6AB3" w:rsidP="00C76148">
      <w:pPr>
        <w:spacing w:line="360" w:lineRule="auto"/>
        <w:jc w:val="center"/>
        <w:rPr>
          <w:b/>
          <w:i/>
          <w:sz w:val="24"/>
          <w:szCs w:val="28"/>
        </w:rPr>
      </w:pPr>
      <w:r>
        <w:rPr>
          <w:noProof/>
          <w:lang w:eastAsia="ru-RU"/>
        </w:rPr>
        <w:pict>
          <v:shape id="Рисунок 5" o:spid="_x0000_s1036" type="#_x0000_t75" style="position:absolute;left:0;text-align:left;margin-left:0;margin-top:0;width:288.3pt;height:3in;z-index:-251653632;visibility:visible;mso-position-horizontal:left;mso-position-vertical:top" wrapcoords="-56 0 -56 21525 21600 21525 21600 0 -56 0">
            <v:imagedata r:id="rId9" o:title=""/>
            <w10:wrap type="tight"/>
          </v:shape>
        </w:pict>
      </w:r>
      <w:r w:rsidRPr="00C76148">
        <w:rPr>
          <w:b/>
          <w:i/>
          <w:sz w:val="24"/>
          <w:szCs w:val="28"/>
        </w:rPr>
        <w:t>Робототехника</w:t>
      </w:r>
      <w:r w:rsidRPr="00C76148">
        <w:rPr>
          <w:b/>
          <w:i/>
          <w:sz w:val="24"/>
          <w:szCs w:val="28"/>
        </w:rPr>
        <w:br w:type="textWrapping" w:clear="all"/>
      </w:r>
    </w:p>
    <w:p w:rsidR="002F6AB3" w:rsidRPr="00C76148" w:rsidRDefault="002F6AB3" w:rsidP="00A402C1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C76148">
        <w:rPr>
          <w:sz w:val="28"/>
          <w:szCs w:val="28"/>
          <w:lang w:eastAsia="ru-RU"/>
        </w:rPr>
        <w:t>ОУ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имеет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достаточно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развитую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информационно</w:t>
      </w:r>
      <w:r w:rsidRPr="00A402C1">
        <w:rPr>
          <w:sz w:val="28"/>
          <w:szCs w:val="28"/>
          <w:lang w:eastAsia="ru-RU"/>
        </w:rPr>
        <w:t xml:space="preserve"> – </w:t>
      </w:r>
      <w:r w:rsidRPr="00C76148">
        <w:rPr>
          <w:sz w:val="28"/>
          <w:szCs w:val="28"/>
          <w:lang w:eastAsia="ru-RU"/>
        </w:rPr>
        <w:t>образовательную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среду</w:t>
      </w:r>
      <w:r w:rsidRPr="00A402C1">
        <w:rPr>
          <w:sz w:val="28"/>
          <w:szCs w:val="28"/>
          <w:lang w:eastAsia="ru-RU"/>
        </w:rPr>
        <w:t>.</w:t>
      </w:r>
      <w:r w:rsidRPr="00C76148">
        <w:rPr>
          <w:sz w:val="28"/>
          <w:szCs w:val="28"/>
          <w:lang w:eastAsia="ru-RU"/>
        </w:rPr>
        <w:t xml:space="preserve"> 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Успешно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функционируют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три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компьютерных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 xml:space="preserve">класса, 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два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из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которых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 xml:space="preserve">– 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 xml:space="preserve">мобильные, 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школьная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информационная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 xml:space="preserve">сеть, 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организована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доступная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зона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 xml:space="preserve">wi-fi. 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Каждый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 xml:space="preserve">компьютер, 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установленный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в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учебных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и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административных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кабинетах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имеет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выход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в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интернет. Наличие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локальной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 xml:space="preserve">сети, 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объединяющей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учебные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и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административные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компьютеры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ОУ</w:t>
      </w:r>
      <w:r w:rsidRPr="00A402C1">
        <w:rPr>
          <w:sz w:val="28"/>
          <w:szCs w:val="28"/>
          <w:lang w:eastAsia="ru-RU"/>
        </w:rPr>
        <w:t>.</w:t>
      </w:r>
    </w:p>
    <w:p w:rsidR="002F6AB3" w:rsidRPr="00A402C1" w:rsidRDefault="002F6AB3" w:rsidP="00A402C1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A402C1">
        <w:rPr>
          <w:sz w:val="28"/>
          <w:szCs w:val="28"/>
          <w:lang w:eastAsia="ru-RU"/>
        </w:rPr>
        <w:t>Также ОУ оснащена таким оборудованием, как:</w:t>
      </w:r>
    </w:p>
    <w:p w:rsidR="002F6AB3" w:rsidRPr="00C76148" w:rsidRDefault="002F6AB3" w:rsidP="00A402C1">
      <w:pPr>
        <w:spacing w:line="360" w:lineRule="auto"/>
        <w:jc w:val="both"/>
        <w:rPr>
          <w:sz w:val="28"/>
          <w:szCs w:val="28"/>
          <w:lang w:eastAsia="ru-RU"/>
        </w:rPr>
      </w:pPr>
      <w:r w:rsidRPr="00A402C1">
        <w:rPr>
          <w:sz w:val="28"/>
          <w:szCs w:val="28"/>
          <w:lang w:eastAsia="ru-RU"/>
        </w:rPr>
        <w:t xml:space="preserve"> - </w:t>
      </w:r>
      <w:r w:rsidRPr="00C76148">
        <w:rPr>
          <w:sz w:val="28"/>
          <w:szCs w:val="28"/>
          <w:lang w:eastAsia="ru-RU"/>
        </w:rPr>
        <w:t>Общее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количество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мультимедийных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проекторов: 1</w:t>
      </w:r>
      <w:r w:rsidRPr="00A402C1">
        <w:rPr>
          <w:sz w:val="28"/>
          <w:szCs w:val="28"/>
          <w:lang w:eastAsia="ru-RU"/>
        </w:rPr>
        <w:t>7</w:t>
      </w:r>
      <w:r w:rsidRPr="00C76148">
        <w:rPr>
          <w:sz w:val="28"/>
          <w:szCs w:val="28"/>
          <w:lang w:eastAsia="ru-RU"/>
        </w:rPr>
        <w:t xml:space="preserve"> </w:t>
      </w:r>
    </w:p>
    <w:p w:rsidR="002F6AB3" w:rsidRPr="00C76148" w:rsidRDefault="002F6AB3" w:rsidP="00A402C1">
      <w:pPr>
        <w:spacing w:line="360" w:lineRule="auto"/>
        <w:jc w:val="both"/>
        <w:rPr>
          <w:sz w:val="28"/>
          <w:szCs w:val="28"/>
          <w:lang w:eastAsia="ru-RU"/>
        </w:rPr>
      </w:pPr>
      <w:r w:rsidRPr="00A402C1">
        <w:rPr>
          <w:sz w:val="28"/>
          <w:szCs w:val="28"/>
          <w:lang w:eastAsia="ru-RU"/>
        </w:rPr>
        <w:t xml:space="preserve"> - </w:t>
      </w:r>
      <w:r w:rsidRPr="00C76148">
        <w:rPr>
          <w:sz w:val="28"/>
          <w:szCs w:val="28"/>
          <w:lang w:eastAsia="ru-RU"/>
        </w:rPr>
        <w:t>Общее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количество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электронных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 xml:space="preserve">досок, 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в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том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числе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электронных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систем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 xml:space="preserve">«Мимио»: 14 </w:t>
      </w:r>
    </w:p>
    <w:p w:rsidR="002F6AB3" w:rsidRPr="00C76148" w:rsidRDefault="002F6AB3" w:rsidP="00A402C1">
      <w:pPr>
        <w:spacing w:line="360" w:lineRule="auto"/>
        <w:jc w:val="both"/>
        <w:rPr>
          <w:sz w:val="28"/>
          <w:szCs w:val="28"/>
          <w:lang w:eastAsia="ru-RU"/>
        </w:rPr>
      </w:pPr>
      <w:r w:rsidRPr="00A402C1">
        <w:rPr>
          <w:sz w:val="28"/>
          <w:szCs w:val="28"/>
          <w:lang w:eastAsia="ru-RU"/>
        </w:rPr>
        <w:t xml:space="preserve"> - </w:t>
      </w:r>
      <w:r w:rsidRPr="00C76148">
        <w:rPr>
          <w:sz w:val="28"/>
          <w:szCs w:val="28"/>
          <w:lang w:eastAsia="ru-RU"/>
        </w:rPr>
        <w:t>ЛабДиск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 xml:space="preserve">ГЛОМИР, 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конструктор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ЛЕГО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(комплекты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на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класс)</w:t>
      </w:r>
    </w:p>
    <w:p w:rsidR="002F6AB3" w:rsidRPr="00C76148" w:rsidRDefault="002F6AB3" w:rsidP="00A402C1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C76148">
        <w:rPr>
          <w:sz w:val="28"/>
          <w:szCs w:val="28"/>
          <w:lang w:eastAsia="ru-RU"/>
        </w:rPr>
        <w:t>Результатом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такого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оснащения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ГБОУ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современной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техникой</w:t>
      </w:r>
      <w:r w:rsidRPr="00A402C1">
        <w:rPr>
          <w:sz w:val="28"/>
          <w:szCs w:val="28"/>
          <w:lang w:eastAsia="ru-RU"/>
        </w:rPr>
        <w:t xml:space="preserve"> с</w:t>
      </w:r>
      <w:r w:rsidRPr="00C76148">
        <w:rPr>
          <w:sz w:val="28"/>
          <w:szCs w:val="28"/>
          <w:lang w:eastAsia="ru-RU"/>
        </w:rPr>
        <w:t>тало</w:t>
      </w:r>
      <w:r w:rsidRPr="00A402C1">
        <w:rPr>
          <w:sz w:val="28"/>
          <w:szCs w:val="28"/>
          <w:lang w:eastAsia="ru-RU"/>
        </w:rPr>
        <w:t>:</w:t>
      </w:r>
      <w:r w:rsidRPr="00C76148">
        <w:rPr>
          <w:sz w:val="28"/>
          <w:szCs w:val="28"/>
          <w:lang w:eastAsia="ru-RU"/>
        </w:rPr>
        <w:t xml:space="preserve"> </w:t>
      </w:r>
    </w:p>
    <w:p w:rsidR="002F6AB3" w:rsidRPr="00C76148" w:rsidRDefault="002F6AB3" w:rsidP="00A402C1">
      <w:pPr>
        <w:spacing w:line="360" w:lineRule="auto"/>
        <w:jc w:val="both"/>
        <w:rPr>
          <w:sz w:val="28"/>
          <w:szCs w:val="28"/>
          <w:lang w:eastAsia="ru-RU"/>
        </w:rPr>
      </w:pPr>
      <w:r w:rsidRPr="00C76148">
        <w:rPr>
          <w:sz w:val="28"/>
          <w:szCs w:val="28"/>
          <w:lang w:eastAsia="ru-RU"/>
        </w:rPr>
        <w:t>•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своевременное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заполнение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электронного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 xml:space="preserve">журнала; </w:t>
      </w:r>
    </w:p>
    <w:p w:rsidR="002F6AB3" w:rsidRPr="00C76148" w:rsidRDefault="002F6AB3" w:rsidP="00A402C1">
      <w:pPr>
        <w:spacing w:line="360" w:lineRule="auto"/>
        <w:jc w:val="both"/>
        <w:rPr>
          <w:sz w:val="28"/>
          <w:szCs w:val="28"/>
          <w:lang w:eastAsia="ru-RU"/>
        </w:rPr>
      </w:pPr>
      <w:r w:rsidRPr="00C76148">
        <w:rPr>
          <w:sz w:val="28"/>
          <w:szCs w:val="28"/>
          <w:lang w:eastAsia="ru-RU"/>
        </w:rPr>
        <w:t>•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активное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участие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педагогов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ОУ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в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 xml:space="preserve">вебинарах; </w:t>
      </w:r>
    </w:p>
    <w:p w:rsidR="002F6AB3" w:rsidRPr="00C76148" w:rsidRDefault="002F6AB3" w:rsidP="00A402C1">
      <w:pPr>
        <w:spacing w:line="360" w:lineRule="auto"/>
        <w:jc w:val="both"/>
        <w:rPr>
          <w:sz w:val="28"/>
          <w:szCs w:val="28"/>
          <w:lang w:eastAsia="ru-RU"/>
        </w:rPr>
      </w:pPr>
      <w:r w:rsidRPr="00C76148">
        <w:rPr>
          <w:sz w:val="28"/>
          <w:szCs w:val="28"/>
          <w:lang w:eastAsia="ru-RU"/>
        </w:rPr>
        <w:t>•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широкое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внедрение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“mimio”-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технологий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в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образовательный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 xml:space="preserve">процесс; </w:t>
      </w:r>
    </w:p>
    <w:p w:rsidR="002F6AB3" w:rsidRPr="00C76148" w:rsidRDefault="002F6AB3" w:rsidP="00A402C1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A402C1">
        <w:rPr>
          <w:sz w:val="28"/>
          <w:szCs w:val="28"/>
          <w:lang w:eastAsia="ru-RU"/>
        </w:rPr>
        <w:t xml:space="preserve">Также успешно  </w:t>
      </w:r>
      <w:r w:rsidRPr="00C76148">
        <w:rPr>
          <w:sz w:val="28"/>
          <w:szCs w:val="28"/>
          <w:lang w:eastAsia="ru-RU"/>
        </w:rPr>
        <w:t>функционирует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официальный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сайт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ОУ</w:t>
      </w:r>
      <w:r w:rsidRPr="00A402C1">
        <w:rPr>
          <w:sz w:val="28"/>
          <w:szCs w:val="28"/>
          <w:lang w:eastAsia="ru-RU"/>
        </w:rPr>
        <w:t>,</w:t>
      </w:r>
      <w:r w:rsidRPr="00C76148">
        <w:rPr>
          <w:sz w:val="28"/>
          <w:szCs w:val="28"/>
          <w:lang w:eastAsia="ru-RU"/>
        </w:rPr>
        <w:t xml:space="preserve"> 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который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ежегодно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участвует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во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Всероссийском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рейтинге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сайтов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образовательных</w:t>
      </w:r>
      <w:r w:rsidRPr="00A402C1">
        <w:rPr>
          <w:sz w:val="28"/>
          <w:szCs w:val="28"/>
          <w:lang w:eastAsia="ru-RU"/>
        </w:rPr>
        <w:t xml:space="preserve"> </w:t>
      </w:r>
      <w:r w:rsidRPr="00C76148">
        <w:rPr>
          <w:sz w:val="28"/>
          <w:szCs w:val="28"/>
          <w:lang w:eastAsia="ru-RU"/>
        </w:rPr>
        <w:t>учреждений</w:t>
      </w:r>
      <w:r w:rsidRPr="00A402C1">
        <w:rPr>
          <w:sz w:val="28"/>
          <w:szCs w:val="28"/>
          <w:lang w:eastAsia="ru-RU"/>
        </w:rPr>
        <w:t>.</w:t>
      </w:r>
      <w:r w:rsidRPr="00C76148">
        <w:rPr>
          <w:sz w:val="28"/>
          <w:szCs w:val="28"/>
          <w:lang w:eastAsia="ru-RU"/>
        </w:rPr>
        <w:t xml:space="preserve"> </w:t>
      </w:r>
    </w:p>
    <w:p w:rsidR="002F6AB3" w:rsidRDefault="002F6AB3" w:rsidP="001E7765">
      <w:pPr>
        <w:spacing w:line="360" w:lineRule="auto"/>
        <w:jc w:val="both"/>
        <w:rPr>
          <w:sz w:val="28"/>
          <w:szCs w:val="28"/>
          <w:lang w:eastAsia="ru-RU"/>
        </w:rPr>
      </w:pPr>
    </w:p>
    <w:p w:rsidR="002F6AB3" w:rsidRPr="001E7765" w:rsidRDefault="002F6AB3" w:rsidP="001E7765">
      <w:pPr>
        <w:spacing w:line="360" w:lineRule="auto"/>
        <w:jc w:val="both"/>
        <w:rPr>
          <w:b/>
          <w:sz w:val="28"/>
          <w:szCs w:val="28"/>
          <w:lang w:eastAsia="ru-RU"/>
        </w:rPr>
      </w:pPr>
      <w:r w:rsidRPr="001E7765">
        <w:rPr>
          <w:b/>
          <w:sz w:val="28"/>
          <w:szCs w:val="28"/>
          <w:lang w:eastAsia="ru-RU"/>
        </w:rPr>
        <w:t xml:space="preserve">1.5. Финансово-хозяйственная деятельность. </w:t>
      </w:r>
    </w:p>
    <w:p w:rsidR="002F6AB3" w:rsidRPr="001E7765" w:rsidRDefault="002F6AB3" w:rsidP="001E7765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1E7765">
        <w:rPr>
          <w:sz w:val="28"/>
          <w:szCs w:val="28"/>
          <w:lang w:eastAsia="ru-RU"/>
        </w:rPr>
        <w:t>По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итогам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прошедшего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года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можно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сделать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вывод:</w:t>
      </w:r>
    </w:p>
    <w:p w:rsidR="002F6AB3" w:rsidRPr="001E7765" w:rsidRDefault="002F6AB3" w:rsidP="001E7765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1. </w:t>
      </w:r>
      <w:r w:rsidRPr="001E7765">
        <w:rPr>
          <w:sz w:val="28"/>
          <w:szCs w:val="28"/>
          <w:lang w:eastAsia="ru-RU"/>
        </w:rPr>
        <w:t>Материально-техническая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обеспеченность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образовательных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программ</w:t>
      </w:r>
      <w:r>
        <w:rPr>
          <w:sz w:val="28"/>
          <w:szCs w:val="28"/>
          <w:lang w:eastAsia="ru-RU"/>
        </w:rPr>
        <w:t xml:space="preserve">  </w:t>
      </w:r>
      <w:r w:rsidRPr="001E7765">
        <w:rPr>
          <w:sz w:val="28"/>
          <w:szCs w:val="28"/>
          <w:lang w:eastAsia="ru-RU"/>
        </w:rPr>
        <w:t>позволяет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осуществлять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качественный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учебный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процесс.</w:t>
      </w:r>
    </w:p>
    <w:p w:rsidR="002F6AB3" w:rsidRPr="001E7765" w:rsidRDefault="002F6AB3" w:rsidP="001E7765">
      <w:pPr>
        <w:spacing w:line="360" w:lineRule="auto"/>
        <w:jc w:val="both"/>
        <w:rPr>
          <w:sz w:val="28"/>
          <w:szCs w:val="28"/>
          <w:lang w:eastAsia="ru-RU"/>
        </w:rPr>
      </w:pPr>
      <w:r w:rsidRPr="001E7765">
        <w:rPr>
          <w:sz w:val="28"/>
          <w:szCs w:val="28"/>
          <w:lang w:eastAsia="ru-RU"/>
        </w:rPr>
        <w:t xml:space="preserve">2. 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Запланированная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в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этом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году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работа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по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улучшению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материально-технического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оснащения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выполняется.</w:t>
      </w:r>
    </w:p>
    <w:p w:rsidR="002F6AB3" w:rsidRPr="001E7765" w:rsidRDefault="002F6AB3" w:rsidP="001E7765">
      <w:pPr>
        <w:spacing w:line="360" w:lineRule="auto"/>
        <w:jc w:val="both"/>
        <w:rPr>
          <w:sz w:val="28"/>
          <w:szCs w:val="28"/>
          <w:lang w:eastAsia="ru-RU"/>
        </w:rPr>
      </w:pPr>
      <w:r w:rsidRPr="001E7765">
        <w:rPr>
          <w:sz w:val="28"/>
          <w:szCs w:val="28"/>
          <w:lang w:eastAsia="ru-RU"/>
        </w:rPr>
        <w:t xml:space="preserve">3. 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Работу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техперсонала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школы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считать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удовлетворительной.</w:t>
      </w:r>
    </w:p>
    <w:p w:rsidR="002F6AB3" w:rsidRDefault="002F6AB3" w:rsidP="001E7765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1E7765">
        <w:rPr>
          <w:sz w:val="28"/>
          <w:szCs w:val="28"/>
          <w:lang w:eastAsia="ru-RU"/>
        </w:rPr>
        <w:t>Непременным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условием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эффективной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организации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учебного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процесса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является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его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материально</w:t>
      </w:r>
      <w:r>
        <w:rPr>
          <w:sz w:val="28"/>
          <w:szCs w:val="28"/>
          <w:lang w:eastAsia="ru-RU"/>
        </w:rPr>
        <w:t xml:space="preserve"> – </w:t>
      </w:r>
      <w:r w:rsidRPr="001E7765">
        <w:rPr>
          <w:sz w:val="28"/>
          <w:szCs w:val="28"/>
          <w:lang w:eastAsia="ru-RU"/>
        </w:rPr>
        <w:t>техническое</w:t>
      </w:r>
      <w:r>
        <w:rPr>
          <w:sz w:val="28"/>
          <w:szCs w:val="28"/>
          <w:lang w:eastAsia="ru-RU"/>
        </w:rPr>
        <w:t xml:space="preserve"> </w:t>
      </w:r>
      <w:r w:rsidRPr="001E7765">
        <w:rPr>
          <w:sz w:val="28"/>
          <w:szCs w:val="28"/>
          <w:lang w:eastAsia="ru-RU"/>
        </w:rPr>
        <w:t>оснащение</w:t>
      </w:r>
      <w:r>
        <w:rPr>
          <w:sz w:val="28"/>
          <w:szCs w:val="28"/>
          <w:lang w:eastAsia="ru-RU"/>
        </w:rPr>
        <w:t>.</w:t>
      </w:r>
    </w:p>
    <w:p w:rsidR="002F6AB3" w:rsidRDefault="002F6AB3" w:rsidP="001E7765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Сдача паспорта готовности образовательного учреждения к 2014 – 2015 учебному году прошли в срок.</w:t>
      </w:r>
    </w:p>
    <w:p w:rsidR="002F6AB3" w:rsidRDefault="002F6AB3" w:rsidP="001E7765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Создаются условия для обеспечения санитарно-гигиенического, светового, теплового, противопожарного режимов.</w:t>
      </w:r>
    </w:p>
    <w:p w:rsidR="002F6AB3" w:rsidRDefault="002F6AB3" w:rsidP="001E7765">
      <w:pPr>
        <w:spacing w:line="360" w:lineRule="auto"/>
        <w:ind w:firstLine="708"/>
        <w:jc w:val="both"/>
        <w:rPr>
          <w:b/>
          <w:i/>
          <w:sz w:val="32"/>
          <w:szCs w:val="32"/>
          <w:lang w:eastAsia="ru-RU"/>
        </w:rPr>
      </w:pPr>
    </w:p>
    <w:p w:rsidR="002F6AB3" w:rsidRDefault="002F6AB3" w:rsidP="001E7765">
      <w:pPr>
        <w:spacing w:line="360" w:lineRule="auto"/>
        <w:ind w:firstLine="708"/>
        <w:jc w:val="both"/>
        <w:rPr>
          <w:b/>
          <w:i/>
          <w:sz w:val="32"/>
          <w:szCs w:val="32"/>
          <w:lang w:eastAsia="ru-RU"/>
        </w:rPr>
      </w:pPr>
    </w:p>
    <w:p w:rsidR="002F6AB3" w:rsidRDefault="002F6AB3" w:rsidP="001E7765">
      <w:pPr>
        <w:spacing w:line="360" w:lineRule="auto"/>
        <w:ind w:firstLine="708"/>
        <w:jc w:val="both"/>
        <w:rPr>
          <w:b/>
          <w:i/>
          <w:sz w:val="32"/>
          <w:szCs w:val="32"/>
          <w:lang w:eastAsia="ru-RU"/>
        </w:rPr>
      </w:pPr>
    </w:p>
    <w:p w:rsidR="002F6AB3" w:rsidRDefault="002F6AB3" w:rsidP="001E7765">
      <w:pPr>
        <w:spacing w:line="360" w:lineRule="auto"/>
        <w:ind w:firstLine="708"/>
        <w:jc w:val="both"/>
        <w:rPr>
          <w:b/>
          <w:i/>
          <w:sz w:val="32"/>
          <w:szCs w:val="32"/>
          <w:lang w:eastAsia="ru-RU"/>
        </w:rPr>
      </w:pPr>
    </w:p>
    <w:p w:rsidR="002F6AB3" w:rsidRDefault="002F6AB3" w:rsidP="001E7765">
      <w:pPr>
        <w:spacing w:line="360" w:lineRule="auto"/>
        <w:ind w:firstLine="708"/>
        <w:jc w:val="both"/>
        <w:rPr>
          <w:b/>
          <w:i/>
          <w:sz w:val="32"/>
          <w:szCs w:val="32"/>
          <w:lang w:eastAsia="ru-RU"/>
        </w:rPr>
      </w:pPr>
    </w:p>
    <w:p w:rsidR="002F6AB3" w:rsidRDefault="002F6AB3" w:rsidP="001E7765">
      <w:pPr>
        <w:spacing w:line="360" w:lineRule="auto"/>
        <w:ind w:firstLine="708"/>
        <w:jc w:val="both"/>
        <w:rPr>
          <w:b/>
          <w:i/>
          <w:sz w:val="32"/>
          <w:szCs w:val="32"/>
          <w:lang w:eastAsia="ru-RU"/>
        </w:rPr>
      </w:pPr>
    </w:p>
    <w:p w:rsidR="002F6AB3" w:rsidRDefault="002F6AB3" w:rsidP="001E7765">
      <w:pPr>
        <w:spacing w:line="360" w:lineRule="auto"/>
        <w:ind w:firstLine="708"/>
        <w:jc w:val="both"/>
        <w:rPr>
          <w:b/>
          <w:i/>
          <w:sz w:val="32"/>
          <w:szCs w:val="32"/>
          <w:lang w:eastAsia="ru-RU"/>
        </w:rPr>
      </w:pPr>
    </w:p>
    <w:p w:rsidR="002F6AB3" w:rsidRDefault="002F6AB3" w:rsidP="001E7765">
      <w:pPr>
        <w:spacing w:line="360" w:lineRule="auto"/>
        <w:ind w:firstLine="708"/>
        <w:jc w:val="both"/>
        <w:rPr>
          <w:b/>
          <w:i/>
          <w:sz w:val="32"/>
          <w:szCs w:val="32"/>
          <w:lang w:eastAsia="ru-RU"/>
        </w:rPr>
      </w:pPr>
    </w:p>
    <w:p w:rsidR="002F6AB3" w:rsidRDefault="002F6AB3" w:rsidP="001E7765">
      <w:pPr>
        <w:spacing w:line="360" w:lineRule="auto"/>
        <w:ind w:firstLine="708"/>
        <w:jc w:val="both"/>
        <w:rPr>
          <w:b/>
          <w:i/>
          <w:sz w:val="32"/>
          <w:szCs w:val="32"/>
          <w:lang w:eastAsia="ru-RU"/>
        </w:rPr>
      </w:pPr>
    </w:p>
    <w:p w:rsidR="002F6AB3" w:rsidRDefault="002F6AB3" w:rsidP="001E7765">
      <w:pPr>
        <w:spacing w:line="360" w:lineRule="auto"/>
        <w:ind w:firstLine="708"/>
        <w:jc w:val="both"/>
        <w:rPr>
          <w:b/>
          <w:i/>
          <w:sz w:val="32"/>
          <w:szCs w:val="32"/>
          <w:lang w:eastAsia="ru-RU"/>
        </w:rPr>
      </w:pPr>
    </w:p>
    <w:p w:rsidR="002F6AB3" w:rsidRDefault="002F6AB3" w:rsidP="001E7765">
      <w:pPr>
        <w:spacing w:line="360" w:lineRule="auto"/>
        <w:ind w:firstLine="708"/>
        <w:jc w:val="both"/>
        <w:rPr>
          <w:b/>
          <w:i/>
          <w:sz w:val="32"/>
          <w:szCs w:val="32"/>
          <w:lang w:eastAsia="ru-RU"/>
        </w:rPr>
      </w:pPr>
    </w:p>
    <w:p w:rsidR="002F6AB3" w:rsidRDefault="002F6AB3" w:rsidP="001E7765">
      <w:pPr>
        <w:spacing w:line="360" w:lineRule="auto"/>
        <w:ind w:firstLine="708"/>
        <w:jc w:val="both"/>
        <w:rPr>
          <w:b/>
          <w:i/>
          <w:sz w:val="32"/>
          <w:szCs w:val="32"/>
          <w:lang w:eastAsia="ru-RU"/>
        </w:rPr>
      </w:pPr>
    </w:p>
    <w:p w:rsidR="002F6AB3" w:rsidRDefault="002F6AB3" w:rsidP="001E7765">
      <w:pPr>
        <w:spacing w:line="360" w:lineRule="auto"/>
        <w:ind w:firstLine="708"/>
        <w:jc w:val="both"/>
        <w:rPr>
          <w:b/>
          <w:i/>
          <w:sz w:val="32"/>
          <w:szCs w:val="32"/>
          <w:lang w:eastAsia="ru-RU"/>
        </w:rPr>
      </w:pPr>
    </w:p>
    <w:p w:rsidR="002F6AB3" w:rsidRDefault="002F6AB3" w:rsidP="001E7765">
      <w:pPr>
        <w:spacing w:line="360" w:lineRule="auto"/>
        <w:ind w:firstLine="708"/>
        <w:jc w:val="both"/>
        <w:rPr>
          <w:b/>
          <w:i/>
          <w:sz w:val="32"/>
          <w:szCs w:val="32"/>
          <w:lang w:eastAsia="ru-RU"/>
        </w:rPr>
      </w:pPr>
    </w:p>
    <w:p w:rsidR="002F6AB3" w:rsidRDefault="002F6AB3" w:rsidP="001E7765">
      <w:pPr>
        <w:spacing w:line="360" w:lineRule="auto"/>
        <w:ind w:firstLine="708"/>
        <w:jc w:val="both"/>
        <w:rPr>
          <w:b/>
          <w:i/>
          <w:sz w:val="32"/>
          <w:szCs w:val="32"/>
          <w:lang w:eastAsia="ru-RU"/>
        </w:rPr>
      </w:pPr>
    </w:p>
    <w:p w:rsidR="002F6AB3" w:rsidRDefault="002F6AB3" w:rsidP="001E7765">
      <w:pPr>
        <w:spacing w:line="360" w:lineRule="auto"/>
        <w:ind w:firstLine="708"/>
        <w:jc w:val="both"/>
        <w:rPr>
          <w:b/>
          <w:i/>
          <w:sz w:val="32"/>
          <w:szCs w:val="32"/>
          <w:lang w:eastAsia="ru-RU"/>
        </w:rPr>
      </w:pPr>
    </w:p>
    <w:p w:rsidR="002F6AB3" w:rsidRPr="00B60220" w:rsidRDefault="002F6AB3" w:rsidP="00B60220">
      <w:pPr>
        <w:spacing w:line="360" w:lineRule="auto"/>
        <w:ind w:firstLine="708"/>
        <w:jc w:val="center"/>
        <w:rPr>
          <w:b/>
          <w:i/>
          <w:sz w:val="40"/>
          <w:szCs w:val="40"/>
          <w:lang w:eastAsia="ru-RU"/>
        </w:rPr>
      </w:pPr>
      <w:r w:rsidRPr="00B60220">
        <w:rPr>
          <w:b/>
          <w:i/>
          <w:sz w:val="40"/>
          <w:szCs w:val="40"/>
          <w:lang w:eastAsia="ru-RU"/>
        </w:rPr>
        <w:t>2. Итоги деятельности образовательного учреждения</w:t>
      </w:r>
    </w:p>
    <w:p w:rsidR="002F6AB3" w:rsidRDefault="002F6AB3" w:rsidP="00722C6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итоговых контрольных работ за 2013 – 2014 учебный год, решением поклассного совещания от 21.05.2014 было аттестовано 321 человек – учащиеся 2-4 классов. Успевают – 321 чел. (100%), успевают на «4» и «5» - 206 чел. (64%), в том числе «Отличники» - 56 чел. (17,4%).</w:t>
      </w:r>
    </w:p>
    <w:p w:rsidR="002F6AB3" w:rsidRDefault="002F6AB3" w:rsidP="00722C64">
      <w:pPr>
        <w:spacing w:line="360" w:lineRule="auto"/>
        <w:ind w:firstLine="708"/>
        <w:jc w:val="both"/>
        <w:rPr>
          <w:sz w:val="28"/>
          <w:szCs w:val="28"/>
        </w:rPr>
      </w:pPr>
    </w:p>
    <w:p w:rsidR="002F6AB3" w:rsidRPr="00722C64" w:rsidRDefault="002F6AB3" w:rsidP="00722C64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722C64">
        <w:rPr>
          <w:bCs/>
          <w:i/>
          <w:iCs/>
          <w:sz w:val="28"/>
          <w:szCs w:val="28"/>
        </w:rPr>
        <w:t>ГБОУ НОШ №615 работает по следующим программам:</w:t>
      </w:r>
    </w:p>
    <w:p w:rsidR="002F6AB3" w:rsidRPr="00B60220" w:rsidRDefault="002F6AB3" w:rsidP="00722C64">
      <w:pPr>
        <w:pStyle w:val="NormalWeb"/>
        <w:numPr>
          <w:ilvl w:val="0"/>
          <w:numId w:val="2"/>
        </w:numPr>
        <w:tabs>
          <w:tab w:val="clear" w:pos="720"/>
          <w:tab w:val="num" w:pos="567"/>
        </w:tabs>
        <w:spacing w:after="0" w:afterAutospacing="0" w:line="360" w:lineRule="auto"/>
        <w:jc w:val="both"/>
        <w:rPr>
          <w:sz w:val="28"/>
          <w:szCs w:val="28"/>
        </w:rPr>
      </w:pPr>
      <w:r w:rsidRPr="00B60220">
        <w:rPr>
          <w:sz w:val="28"/>
          <w:szCs w:val="28"/>
        </w:rPr>
        <w:t>УМК «Перспектива» (2 «А», 3 «А» - «В», 4 «А»)</w:t>
      </w:r>
    </w:p>
    <w:p w:rsidR="002F6AB3" w:rsidRPr="00B60220" w:rsidRDefault="002F6AB3" w:rsidP="00B60220">
      <w:pPr>
        <w:pStyle w:val="NormalWeb"/>
        <w:numPr>
          <w:ilvl w:val="0"/>
          <w:numId w:val="2"/>
        </w:numPr>
        <w:spacing w:after="0" w:afterAutospacing="0" w:line="360" w:lineRule="auto"/>
        <w:jc w:val="both"/>
        <w:rPr>
          <w:sz w:val="28"/>
          <w:szCs w:val="28"/>
        </w:rPr>
      </w:pPr>
      <w:r w:rsidRPr="00B60220">
        <w:rPr>
          <w:sz w:val="28"/>
          <w:szCs w:val="28"/>
        </w:rPr>
        <w:t>УМК «Школа России» (2 «Б» - «Г», 3 «Г», 4 «Г», 1 «В» - «Г»)</w:t>
      </w:r>
    </w:p>
    <w:p w:rsidR="002F6AB3" w:rsidRPr="00B60220" w:rsidRDefault="002F6AB3" w:rsidP="00722C64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ind w:left="144" w:hanging="2"/>
        <w:jc w:val="both"/>
        <w:rPr>
          <w:sz w:val="28"/>
          <w:szCs w:val="28"/>
        </w:rPr>
      </w:pPr>
      <w:r w:rsidRPr="00B60220">
        <w:rPr>
          <w:sz w:val="28"/>
          <w:szCs w:val="28"/>
        </w:rPr>
        <w:t>УМК «Школа России» с интеграцией в данную программу учебников Л. Г. Петерсон, М. П. Воюшиной (4 «Б», 4 «В», 4 «Д»)</w:t>
      </w:r>
    </w:p>
    <w:p w:rsidR="002F6AB3" w:rsidRPr="00B60220" w:rsidRDefault="002F6AB3" w:rsidP="00722C64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60220">
        <w:rPr>
          <w:sz w:val="28"/>
          <w:szCs w:val="28"/>
        </w:rPr>
        <w:t>Апробация методических рекомендаций по УМК «Диалог»; УМК «Перспектива» (1 «А», 1 «Б»)</w:t>
      </w:r>
    </w:p>
    <w:p w:rsidR="002F6AB3" w:rsidRPr="00B60220" w:rsidRDefault="002F6AB3" w:rsidP="00722C64">
      <w:pPr>
        <w:pStyle w:val="western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B60220">
        <w:rPr>
          <w:sz w:val="28"/>
          <w:szCs w:val="28"/>
        </w:rPr>
        <w:t xml:space="preserve">Большое внимание было уделено методической поддержке и сопровождению информатизации учебного процесса под руководством научных руководителей М. П. Воюшиной, Е. П. Суворовой. </w:t>
      </w:r>
    </w:p>
    <w:p w:rsidR="002F6AB3" w:rsidRDefault="002F6AB3" w:rsidP="00E81746">
      <w:pPr>
        <w:spacing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% качества по классам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7"/>
        <w:gridCol w:w="737"/>
        <w:gridCol w:w="737"/>
      </w:tblGrid>
      <w:tr w:rsidR="002F6AB3" w:rsidRPr="00D361FF"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2-а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2-б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2-в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2-г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3-а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3-б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3-в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3-г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4-а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4-б</w:t>
            </w:r>
          </w:p>
        </w:tc>
        <w:tc>
          <w:tcPr>
            <w:tcW w:w="737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4-в</w:t>
            </w:r>
          </w:p>
        </w:tc>
        <w:tc>
          <w:tcPr>
            <w:tcW w:w="737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4-г</w:t>
            </w:r>
          </w:p>
        </w:tc>
        <w:tc>
          <w:tcPr>
            <w:tcW w:w="737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4-д</w:t>
            </w:r>
          </w:p>
        </w:tc>
      </w:tr>
      <w:tr w:rsidR="002F6AB3" w:rsidRPr="00D361FF"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67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88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65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60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76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52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70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74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76</w:t>
            </w:r>
          </w:p>
        </w:tc>
        <w:tc>
          <w:tcPr>
            <w:tcW w:w="736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62</w:t>
            </w:r>
          </w:p>
        </w:tc>
        <w:tc>
          <w:tcPr>
            <w:tcW w:w="737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44</w:t>
            </w:r>
          </w:p>
        </w:tc>
        <w:tc>
          <w:tcPr>
            <w:tcW w:w="737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37</w:t>
            </w:r>
          </w:p>
        </w:tc>
        <w:tc>
          <w:tcPr>
            <w:tcW w:w="737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58</w:t>
            </w:r>
          </w:p>
        </w:tc>
      </w:tr>
    </w:tbl>
    <w:p w:rsidR="002F6AB3" w:rsidRDefault="002F6AB3" w:rsidP="00E81746">
      <w:pPr>
        <w:spacing w:line="360" w:lineRule="auto"/>
        <w:ind w:firstLine="708"/>
        <w:jc w:val="center"/>
        <w:rPr>
          <w:sz w:val="28"/>
          <w:szCs w:val="28"/>
        </w:rPr>
      </w:pPr>
    </w:p>
    <w:p w:rsidR="002F6AB3" w:rsidRPr="00E81746" w:rsidRDefault="002F6AB3" w:rsidP="00E81746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E81746">
        <w:rPr>
          <w:b/>
          <w:sz w:val="28"/>
          <w:szCs w:val="28"/>
        </w:rPr>
        <w:t>Коэффициент образованности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2F6AB3" w:rsidRPr="00D361FF">
        <w:tc>
          <w:tcPr>
            <w:tcW w:w="3190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2 класс</w:t>
            </w:r>
          </w:p>
        </w:tc>
        <w:tc>
          <w:tcPr>
            <w:tcW w:w="3190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70 чел.</w:t>
            </w:r>
          </w:p>
        </w:tc>
        <w:tc>
          <w:tcPr>
            <w:tcW w:w="3191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70%</w:t>
            </w:r>
          </w:p>
        </w:tc>
      </w:tr>
      <w:tr w:rsidR="002F6AB3" w:rsidRPr="00D361FF">
        <w:tc>
          <w:tcPr>
            <w:tcW w:w="3190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3 класс</w:t>
            </w:r>
          </w:p>
        </w:tc>
        <w:tc>
          <w:tcPr>
            <w:tcW w:w="3190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68 чел.</w:t>
            </w:r>
          </w:p>
        </w:tc>
        <w:tc>
          <w:tcPr>
            <w:tcW w:w="3191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68%</w:t>
            </w:r>
          </w:p>
        </w:tc>
      </w:tr>
      <w:tr w:rsidR="002F6AB3" w:rsidRPr="00D361FF">
        <w:tc>
          <w:tcPr>
            <w:tcW w:w="3190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4 класс</w:t>
            </w:r>
          </w:p>
        </w:tc>
        <w:tc>
          <w:tcPr>
            <w:tcW w:w="3190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68 чел.</w:t>
            </w:r>
          </w:p>
        </w:tc>
        <w:tc>
          <w:tcPr>
            <w:tcW w:w="3191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56%</w:t>
            </w:r>
          </w:p>
        </w:tc>
      </w:tr>
      <w:tr w:rsidR="002F6AB3" w:rsidRPr="00D361FF">
        <w:tc>
          <w:tcPr>
            <w:tcW w:w="3190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Всего:</w:t>
            </w:r>
          </w:p>
        </w:tc>
        <w:tc>
          <w:tcPr>
            <w:tcW w:w="3190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206 чел.</w:t>
            </w:r>
          </w:p>
        </w:tc>
        <w:tc>
          <w:tcPr>
            <w:tcW w:w="3191" w:type="dxa"/>
          </w:tcPr>
          <w:p w:rsidR="002F6AB3" w:rsidRPr="00D361FF" w:rsidRDefault="002F6AB3" w:rsidP="00D361F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64%</w:t>
            </w:r>
          </w:p>
        </w:tc>
      </w:tr>
    </w:tbl>
    <w:p w:rsidR="002F6AB3" w:rsidRPr="00B60220" w:rsidRDefault="002F6AB3" w:rsidP="00722C64">
      <w:pPr>
        <w:pStyle w:val="western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B60220">
        <w:rPr>
          <w:sz w:val="28"/>
          <w:szCs w:val="28"/>
        </w:rPr>
        <w:t>Информационная подготовка – одно из важнейших инновационных и востребованных направлений школьной подготовки, делающих школу современной, приближающей её к жизни и запросам общества. Практика повседневной жизни показывает всё более возрастающую роль компьютеров и компьютерных технологий. Информационная подготовка – одно из важнейших инновационных направлений школьной подготовки, делающих школу современной, приближающей её к жизни и запросам общества.</w:t>
      </w:r>
    </w:p>
    <w:p w:rsidR="002F6AB3" w:rsidRPr="00ED60E7" w:rsidRDefault="002F6AB3" w:rsidP="00ED60E7">
      <w:pPr>
        <w:pStyle w:val="western"/>
        <w:spacing w:after="0" w:afterAutospacing="0" w:line="360" w:lineRule="auto"/>
        <w:jc w:val="both"/>
        <w:rPr>
          <w:sz w:val="28"/>
          <w:szCs w:val="28"/>
        </w:rPr>
      </w:pPr>
      <w:r w:rsidRPr="00ED60E7">
        <w:rPr>
          <w:b/>
          <w:bCs/>
          <w:i/>
          <w:iCs/>
          <w:sz w:val="28"/>
          <w:szCs w:val="28"/>
        </w:rPr>
        <w:t>В 2013-2014 учебном году были проведены следующие мониторинги:</w:t>
      </w:r>
    </w:p>
    <w:p w:rsidR="002F6AB3" w:rsidRPr="00ED60E7" w:rsidRDefault="002F6AB3" w:rsidP="00ED60E7">
      <w:pPr>
        <w:pStyle w:val="NormalWeb"/>
        <w:numPr>
          <w:ilvl w:val="0"/>
          <w:numId w:val="4"/>
        </w:numPr>
        <w:spacing w:after="0" w:afterAutospacing="0" w:line="360" w:lineRule="auto"/>
        <w:jc w:val="both"/>
        <w:rPr>
          <w:sz w:val="28"/>
          <w:szCs w:val="28"/>
        </w:rPr>
      </w:pPr>
      <w:r w:rsidRPr="00ED60E7">
        <w:rPr>
          <w:sz w:val="28"/>
          <w:szCs w:val="28"/>
        </w:rPr>
        <w:t>Входной контроль качества знаний обучающихся 2 - 4 классов по русскому языку и математике.</w:t>
      </w:r>
    </w:p>
    <w:p w:rsidR="002F6AB3" w:rsidRPr="00ED60E7" w:rsidRDefault="002F6AB3" w:rsidP="00ED60E7">
      <w:pPr>
        <w:pStyle w:val="NormalWeb"/>
        <w:numPr>
          <w:ilvl w:val="0"/>
          <w:numId w:val="4"/>
        </w:numPr>
        <w:spacing w:after="0" w:afterAutospacing="0" w:line="360" w:lineRule="auto"/>
        <w:jc w:val="both"/>
        <w:rPr>
          <w:sz w:val="28"/>
          <w:szCs w:val="28"/>
        </w:rPr>
      </w:pPr>
      <w:r w:rsidRPr="00ED60E7">
        <w:rPr>
          <w:sz w:val="28"/>
          <w:szCs w:val="28"/>
        </w:rPr>
        <w:t>Контроль за качеством образования по вопросу соответствия содержания и качества подготовки обучающихся 1-х классов требованиям ФГОС в части уровня развития общеучебных умений и навыков</w:t>
      </w:r>
    </w:p>
    <w:p w:rsidR="002F6AB3" w:rsidRPr="00ED60E7" w:rsidRDefault="002F6AB3" w:rsidP="00ED60E7">
      <w:pPr>
        <w:pStyle w:val="NormalWeb"/>
        <w:numPr>
          <w:ilvl w:val="0"/>
          <w:numId w:val="4"/>
        </w:numPr>
        <w:spacing w:after="0" w:afterAutospacing="0" w:line="360" w:lineRule="auto"/>
        <w:jc w:val="both"/>
        <w:rPr>
          <w:sz w:val="28"/>
          <w:szCs w:val="28"/>
        </w:rPr>
      </w:pPr>
      <w:r w:rsidRPr="00ED60E7">
        <w:rPr>
          <w:sz w:val="28"/>
          <w:szCs w:val="28"/>
        </w:rPr>
        <w:t>Входной мониторинг для учащихся 1-3 классов, в рамках введения ФГОС.</w:t>
      </w:r>
    </w:p>
    <w:p w:rsidR="002F6AB3" w:rsidRPr="00ED60E7" w:rsidRDefault="002F6AB3" w:rsidP="00ED60E7">
      <w:pPr>
        <w:pStyle w:val="NormalWeb"/>
        <w:numPr>
          <w:ilvl w:val="0"/>
          <w:numId w:val="4"/>
        </w:numPr>
        <w:spacing w:after="0" w:afterAutospacing="0" w:line="360" w:lineRule="auto"/>
        <w:jc w:val="both"/>
        <w:rPr>
          <w:sz w:val="28"/>
          <w:szCs w:val="28"/>
        </w:rPr>
      </w:pPr>
      <w:r w:rsidRPr="00ED60E7">
        <w:rPr>
          <w:sz w:val="28"/>
          <w:szCs w:val="28"/>
        </w:rPr>
        <w:t>Входной и итоговый мониторинги в 1 «А» и 1 «Б» экспериментальных классах в рамках деятельности школы-лаборатории по апробации методики работы с УМК «Диалог».</w:t>
      </w:r>
    </w:p>
    <w:p w:rsidR="002F6AB3" w:rsidRDefault="002F6AB3" w:rsidP="00ED60E7">
      <w:pPr>
        <w:pStyle w:val="NormalWeb"/>
        <w:numPr>
          <w:ilvl w:val="0"/>
          <w:numId w:val="4"/>
        </w:numPr>
        <w:spacing w:after="0" w:afterAutospacing="0" w:line="360" w:lineRule="auto"/>
        <w:jc w:val="both"/>
        <w:rPr>
          <w:sz w:val="28"/>
          <w:szCs w:val="28"/>
        </w:rPr>
      </w:pPr>
      <w:r w:rsidRPr="00ED60E7">
        <w:rPr>
          <w:sz w:val="28"/>
          <w:szCs w:val="28"/>
        </w:rPr>
        <w:t>Итоговый контроль качества подготовки обучающихся 4-х классов по русскому языку, математике и английскому языку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22"/>
        <w:gridCol w:w="680"/>
        <w:gridCol w:w="680"/>
        <w:gridCol w:w="680"/>
        <w:gridCol w:w="680"/>
        <w:gridCol w:w="681"/>
        <w:gridCol w:w="681"/>
        <w:gridCol w:w="681"/>
        <w:gridCol w:w="681"/>
        <w:gridCol w:w="681"/>
        <w:gridCol w:w="682"/>
        <w:gridCol w:w="682"/>
        <w:gridCol w:w="682"/>
      </w:tblGrid>
      <w:tr w:rsidR="002F6AB3" w:rsidRPr="00D361FF">
        <w:tc>
          <w:tcPr>
            <w:tcW w:w="8851" w:type="dxa"/>
            <w:gridSpan w:val="13"/>
          </w:tcPr>
          <w:p w:rsidR="002F6AB3" w:rsidRPr="00D361FF" w:rsidRDefault="002F6AB3" w:rsidP="00D361FF">
            <w:pPr>
              <w:pStyle w:val="NormalWeb"/>
              <w:spacing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D361FF">
              <w:rPr>
                <w:b/>
                <w:sz w:val="28"/>
                <w:szCs w:val="28"/>
              </w:rPr>
              <w:t>Средние данные мониторинга по школе</w:t>
            </w:r>
          </w:p>
        </w:tc>
      </w:tr>
      <w:tr w:rsidR="002F6AB3" w:rsidRPr="00D361FF">
        <w:tc>
          <w:tcPr>
            <w:tcW w:w="680" w:type="dxa"/>
            <w:vMerge w:val="restart"/>
          </w:tcPr>
          <w:p w:rsidR="002F6AB3" w:rsidRPr="00D361FF" w:rsidRDefault="002F6AB3" w:rsidP="00D361FF">
            <w:pPr>
              <w:pStyle w:val="NormalWeb"/>
              <w:spacing w:after="0" w:afterAutospacing="0"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D361FF">
              <w:rPr>
                <w:b/>
                <w:i/>
                <w:sz w:val="28"/>
                <w:szCs w:val="28"/>
              </w:rPr>
              <w:t>Балл</w:t>
            </w:r>
          </w:p>
        </w:tc>
        <w:tc>
          <w:tcPr>
            <w:tcW w:w="8171" w:type="dxa"/>
            <w:gridSpan w:val="12"/>
          </w:tcPr>
          <w:p w:rsidR="002F6AB3" w:rsidRPr="00D361FF" w:rsidRDefault="002F6AB3" w:rsidP="00D361FF">
            <w:pPr>
              <w:pStyle w:val="NormalWeb"/>
              <w:spacing w:after="0" w:afterAutospacing="0"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D361FF">
              <w:rPr>
                <w:b/>
                <w:i/>
                <w:sz w:val="28"/>
                <w:szCs w:val="28"/>
              </w:rPr>
              <w:t>Успешность</w:t>
            </w:r>
          </w:p>
        </w:tc>
      </w:tr>
      <w:tr w:rsidR="002F6AB3" w:rsidRPr="00D361FF">
        <w:tc>
          <w:tcPr>
            <w:tcW w:w="680" w:type="dxa"/>
            <w:vMerge/>
          </w:tcPr>
          <w:p w:rsidR="002F6AB3" w:rsidRPr="00D361FF" w:rsidRDefault="002F6AB3" w:rsidP="00D361FF">
            <w:pPr>
              <w:pStyle w:val="NormalWeb"/>
              <w:spacing w:after="0" w:afterAutospacing="0"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082" w:type="dxa"/>
            <w:gridSpan w:val="6"/>
          </w:tcPr>
          <w:p w:rsidR="002F6AB3" w:rsidRPr="00D361FF" w:rsidRDefault="002F6AB3" w:rsidP="00D361FF">
            <w:pPr>
              <w:pStyle w:val="NormalWeb"/>
              <w:spacing w:after="0" w:afterAutospacing="0" w:line="360" w:lineRule="auto"/>
              <w:jc w:val="center"/>
              <w:rPr>
                <w:i/>
                <w:sz w:val="28"/>
                <w:szCs w:val="28"/>
              </w:rPr>
            </w:pPr>
            <w:r w:rsidRPr="00D361FF">
              <w:rPr>
                <w:i/>
                <w:sz w:val="28"/>
                <w:szCs w:val="28"/>
              </w:rPr>
              <w:t>Программные знания и умения</w:t>
            </w:r>
          </w:p>
        </w:tc>
        <w:tc>
          <w:tcPr>
            <w:tcW w:w="4089" w:type="dxa"/>
            <w:gridSpan w:val="6"/>
          </w:tcPr>
          <w:p w:rsidR="002F6AB3" w:rsidRPr="00D361FF" w:rsidRDefault="002F6AB3" w:rsidP="00D361FF">
            <w:pPr>
              <w:pStyle w:val="NormalWeb"/>
              <w:spacing w:after="0" w:afterAutospacing="0" w:line="360" w:lineRule="auto"/>
              <w:jc w:val="center"/>
              <w:rPr>
                <w:i/>
                <w:sz w:val="28"/>
                <w:szCs w:val="28"/>
              </w:rPr>
            </w:pPr>
            <w:r w:rsidRPr="00D361FF">
              <w:rPr>
                <w:i/>
                <w:sz w:val="28"/>
                <w:szCs w:val="28"/>
              </w:rPr>
              <w:t>Общее развитие</w:t>
            </w:r>
          </w:p>
        </w:tc>
      </w:tr>
      <w:tr w:rsidR="002F6AB3" w:rsidRPr="00D361FF">
        <w:tc>
          <w:tcPr>
            <w:tcW w:w="680" w:type="dxa"/>
            <w:vMerge/>
          </w:tcPr>
          <w:p w:rsidR="002F6AB3" w:rsidRPr="00D361FF" w:rsidRDefault="002F6AB3" w:rsidP="00D361FF">
            <w:pPr>
              <w:pStyle w:val="NormalWeb"/>
              <w:spacing w:after="0" w:afterAutospacing="0"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80" w:type="dxa"/>
          </w:tcPr>
          <w:p w:rsidR="002F6AB3" w:rsidRPr="00D361FF" w:rsidRDefault="002F6AB3" w:rsidP="00D361FF">
            <w:pPr>
              <w:pStyle w:val="NormalWeb"/>
              <w:spacing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D361F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80" w:type="dxa"/>
          </w:tcPr>
          <w:p w:rsidR="002F6AB3" w:rsidRPr="00D361FF" w:rsidRDefault="002F6AB3" w:rsidP="00D361FF">
            <w:pPr>
              <w:pStyle w:val="NormalWeb"/>
              <w:spacing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D361F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80" w:type="dxa"/>
          </w:tcPr>
          <w:p w:rsidR="002F6AB3" w:rsidRPr="00D361FF" w:rsidRDefault="002F6AB3" w:rsidP="00D361FF">
            <w:pPr>
              <w:pStyle w:val="NormalWeb"/>
              <w:spacing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D361F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80" w:type="dxa"/>
          </w:tcPr>
          <w:p w:rsidR="002F6AB3" w:rsidRPr="00D361FF" w:rsidRDefault="002F6AB3" w:rsidP="00D361FF">
            <w:pPr>
              <w:pStyle w:val="NormalWeb"/>
              <w:spacing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D361F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81" w:type="dxa"/>
          </w:tcPr>
          <w:p w:rsidR="002F6AB3" w:rsidRPr="00D361FF" w:rsidRDefault="002F6AB3" w:rsidP="00D361FF">
            <w:pPr>
              <w:pStyle w:val="NormalWeb"/>
              <w:spacing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D361FF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81" w:type="dxa"/>
          </w:tcPr>
          <w:p w:rsidR="002F6AB3" w:rsidRPr="00D361FF" w:rsidRDefault="002F6AB3" w:rsidP="00D361FF">
            <w:pPr>
              <w:pStyle w:val="NormalWeb"/>
              <w:spacing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D361FF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681" w:type="dxa"/>
          </w:tcPr>
          <w:p w:rsidR="002F6AB3" w:rsidRPr="00D361FF" w:rsidRDefault="002F6AB3" w:rsidP="00D361FF">
            <w:pPr>
              <w:pStyle w:val="NormalWeb"/>
              <w:spacing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D361FF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681" w:type="dxa"/>
          </w:tcPr>
          <w:p w:rsidR="002F6AB3" w:rsidRPr="00D361FF" w:rsidRDefault="002F6AB3" w:rsidP="00D361FF">
            <w:pPr>
              <w:pStyle w:val="NormalWeb"/>
              <w:spacing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D361FF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681" w:type="dxa"/>
          </w:tcPr>
          <w:p w:rsidR="002F6AB3" w:rsidRPr="00D361FF" w:rsidRDefault="002F6AB3" w:rsidP="00D361FF">
            <w:pPr>
              <w:pStyle w:val="NormalWeb"/>
              <w:spacing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D361FF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682" w:type="dxa"/>
          </w:tcPr>
          <w:p w:rsidR="002F6AB3" w:rsidRPr="00D361FF" w:rsidRDefault="002F6AB3" w:rsidP="00D361FF">
            <w:pPr>
              <w:pStyle w:val="NormalWeb"/>
              <w:spacing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D361FF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682" w:type="dxa"/>
          </w:tcPr>
          <w:p w:rsidR="002F6AB3" w:rsidRPr="00D361FF" w:rsidRDefault="002F6AB3" w:rsidP="00D361FF">
            <w:pPr>
              <w:pStyle w:val="NormalWeb"/>
              <w:spacing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D361FF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682" w:type="dxa"/>
          </w:tcPr>
          <w:p w:rsidR="002F6AB3" w:rsidRPr="00D361FF" w:rsidRDefault="002F6AB3" w:rsidP="00D361FF">
            <w:pPr>
              <w:pStyle w:val="NormalWeb"/>
              <w:spacing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D361FF">
              <w:rPr>
                <w:b/>
                <w:sz w:val="28"/>
                <w:szCs w:val="28"/>
              </w:rPr>
              <w:t>12</w:t>
            </w:r>
          </w:p>
        </w:tc>
      </w:tr>
      <w:tr w:rsidR="002F6AB3" w:rsidRPr="00D361FF">
        <w:tc>
          <w:tcPr>
            <w:tcW w:w="680" w:type="dxa"/>
          </w:tcPr>
          <w:p w:rsidR="002F6AB3" w:rsidRPr="00D361FF" w:rsidRDefault="002F6AB3" w:rsidP="00D361FF">
            <w:pPr>
              <w:pStyle w:val="NormalWeb"/>
              <w:spacing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D361FF">
              <w:rPr>
                <w:b/>
                <w:sz w:val="28"/>
                <w:szCs w:val="28"/>
              </w:rPr>
              <w:t>62,7</w:t>
            </w:r>
          </w:p>
        </w:tc>
        <w:tc>
          <w:tcPr>
            <w:tcW w:w="680" w:type="dxa"/>
          </w:tcPr>
          <w:p w:rsidR="002F6AB3" w:rsidRPr="007239D7" w:rsidRDefault="002F6AB3" w:rsidP="00D361FF">
            <w:pPr>
              <w:pStyle w:val="NormalWeb"/>
              <w:spacing w:after="0" w:afterAutospacing="0" w:line="360" w:lineRule="auto"/>
              <w:jc w:val="center"/>
            </w:pPr>
            <w:r w:rsidRPr="007239D7">
              <w:t>80,5</w:t>
            </w:r>
          </w:p>
        </w:tc>
        <w:tc>
          <w:tcPr>
            <w:tcW w:w="680" w:type="dxa"/>
          </w:tcPr>
          <w:p w:rsidR="002F6AB3" w:rsidRPr="007239D7" w:rsidRDefault="002F6AB3" w:rsidP="00D361FF">
            <w:pPr>
              <w:pStyle w:val="NormalWeb"/>
              <w:spacing w:after="0" w:afterAutospacing="0" w:line="360" w:lineRule="auto"/>
              <w:jc w:val="center"/>
            </w:pPr>
            <w:r w:rsidRPr="007239D7">
              <w:t>80,1</w:t>
            </w:r>
          </w:p>
        </w:tc>
        <w:tc>
          <w:tcPr>
            <w:tcW w:w="680" w:type="dxa"/>
          </w:tcPr>
          <w:p w:rsidR="002F6AB3" w:rsidRPr="007239D7" w:rsidRDefault="002F6AB3" w:rsidP="00D361FF">
            <w:pPr>
              <w:pStyle w:val="NormalWeb"/>
              <w:spacing w:after="0" w:afterAutospacing="0" w:line="360" w:lineRule="auto"/>
              <w:jc w:val="center"/>
            </w:pPr>
            <w:r w:rsidRPr="007239D7">
              <w:t>81,4</w:t>
            </w:r>
          </w:p>
        </w:tc>
        <w:tc>
          <w:tcPr>
            <w:tcW w:w="680" w:type="dxa"/>
          </w:tcPr>
          <w:p w:rsidR="002F6AB3" w:rsidRPr="007239D7" w:rsidRDefault="002F6AB3" w:rsidP="00D361FF">
            <w:pPr>
              <w:pStyle w:val="NormalWeb"/>
              <w:spacing w:after="0" w:afterAutospacing="0" w:line="360" w:lineRule="auto"/>
              <w:jc w:val="center"/>
            </w:pPr>
            <w:r w:rsidRPr="007239D7">
              <w:t>72,3</w:t>
            </w:r>
          </w:p>
        </w:tc>
        <w:tc>
          <w:tcPr>
            <w:tcW w:w="681" w:type="dxa"/>
          </w:tcPr>
          <w:p w:rsidR="002F6AB3" w:rsidRPr="007239D7" w:rsidRDefault="002F6AB3" w:rsidP="00D361FF">
            <w:pPr>
              <w:pStyle w:val="NormalWeb"/>
              <w:spacing w:after="0" w:afterAutospacing="0" w:line="360" w:lineRule="auto"/>
              <w:jc w:val="center"/>
            </w:pPr>
            <w:r w:rsidRPr="007239D7">
              <w:t>48,9</w:t>
            </w:r>
          </w:p>
        </w:tc>
        <w:tc>
          <w:tcPr>
            <w:tcW w:w="681" w:type="dxa"/>
          </w:tcPr>
          <w:p w:rsidR="002F6AB3" w:rsidRPr="007239D7" w:rsidRDefault="002F6AB3" w:rsidP="00D361FF">
            <w:pPr>
              <w:pStyle w:val="NormalWeb"/>
              <w:spacing w:after="0" w:afterAutospacing="0" w:line="360" w:lineRule="auto"/>
              <w:jc w:val="center"/>
            </w:pPr>
            <w:r w:rsidRPr="007239D7">
              <w:t>69,1</w:t>
            </w:r>
          </w:p>
        </w:tc>
        <w:tc>
          <w:tcPr>
            <w:tcW w:w="681" w:type="dxa"/>
          </w:tcPr>
          <w:p w:rsidR="002F6AB3" w:rsidRPr="007239D7" w:rsidRDefault="002F6AB3" w:rsidP="00D361FF">
            <w:pPr>
              <w:pStyle w:val="NormalWeb"/>
              <w:spacing w:after="0" w:afterAutospacing="0" w:line="360" w:lineRule="auto"/>
              <w:jc w:val="center"/>
            </w:pPr>
            <w:r w:rsidRPr="007239D7">
              <w:t>68,9</w:t>
            </w:r>
          </w:p>
        </w:tc>
        <w:tc>
          <w:tcPr>
            <w:tcW w:w="681" w:type="dxa"/>
          </w:tcPr>
          <w:p w:rsidR="002F6AB3" w:rsidRPr="007239D7" w:rsidRDefault="002F6AB3" w:rsidP="00D361FF">
            <w:pPr>
              <w:pStyle w:val="NormalWeb"/>
              <w:spacing w:after="0" w:afterAutospacing="0" w:line="360" w:lineRule="auto"/>
              <w:jc w:val="center"/>
            </w:pPr>
            <w:r w:rsidRPr="007239D7">
              <w:t>58,2</w:t>
            </w:r>
          </w:p>
        </w:tc>
        <w:tc>
          <w:tcPr>
            <w:tcW w:w="681" w:type="dxa"/>
          </w:tcPr>
          <w:p w:rsidR="002F6AB3" w:rsidRPr="007239D7" w:rsidRDefault="002F6AB3" w:rsidP="00D361FF">
            <w:pPr>
              <w:pStyle w:val="NormalWeb"/>
              <w:spacing w:after="0" w:afterAutospacing="0" w:line="360" w:lineRule="auto"/>
              <w:jc w:val="center"/>
            </w:pPr>
            <w:r w:rsidRPr="007239D7">
              <w:t>50,8</w:t>
            </w:r>
          </w:p>
        </w:tc>
        <w:tc>
          <w:tcPr>
            <w:tcW w:w="682" w:type="dxa"/>
          </w:tcPr>
          <w:p w:rsidR="002F6AB3" w:rsidRPr="007239D7" w:rsidRDefault="002F6AB3" w:rsidP="00D361FF">
            <w:pPr>
              <w:pStyle w:val="NormalWeb"/>
              <w:spacing w:after="0" w:afterAutospacing="0" w:line="360" w:lineRule="auto"/>
              <w:jc w:val="center"/>
            </w:pPr>
            <w:r w:rsidRPr="007239D7">
              <w:t>79,1</w:t>
            </w:r>
          </w:p>
        </w:tc>
        <w:tc>
          <w:tcPr>
            <w:tcW w:w="682" w:type="dxa"/>
          </w:tcPr>
          <w:p w:rsidR="002F6AB3" w:rsidRPr="007239D7" w:rsidRDefault="002F6AB3" w:rsidP="00D361FF">
            <w:pPr>
              <w:pStyle w:val="NormalWeb"/>
              <w:spacing w:after="0" w:afterAutospacing="0" w:line="360" w:lineRule="auto"/>
              <w:jc w:val="center"/>
            </w:pPr>
            <w:r w:rsidRPr="007239D7">
              <w:t>41,8</w:t>
            </w:r>
          </w:p>
        </w:tc>
        <w:tc>
          <w:tcPr>
            <w:tcW w:w="682" w:type="dxa"/>
          </w:tcPr>
          <w:p w:rsidR="002F6AB3" w:rsidRPr="007239D7" w:rsidRDefault="002F6AB3" w:rsidP="00D361FF">
            <w:pPr>
              <w:pStyle w:val="NormalWeb"/>
              <w:spacing w:after="0" w:afterAutospacing="0" w:line="360" w:lineRule="auto"/>
              <w:jc w:val="center"/>
            </w:pPr>
            <w:r w:rsidRPr="007239D7">
              <w:t>61,5</w:t>
            </w:r>
          </w:p>
        </w:tc>
      </w:tr>
    </w:tbl>
    <w:p w:rsidR="002F6AB3" w:rsidRDefault="002F6AB3" w:rsidP="00ED60E7">
      <w:pPr>
        <w:pStyle w:val="western"/>
        <w:spacing w:after="0" w:afterAutospacing="0" w:line="360" w:lineRule="auto"/>
        <w:ind w:firstLine="360"/>
        <w:jc w:val="both"/>
        <w:rPr>
          <w:sz w:val="28"/>
          <w:szCs w:val="28"/>
        </w:rPr>
      </w:pPr>
      <w:r w:rsidRPr="00ED60E7">
        <w:rPr>
          <w:sz w:val="28"/>
          <w:szCs w:val="28"/>
        </w:rPr>
        <w:t xml:space="preserve">В рамках реализации школьной целевой программы оценки качества образования учителями ШМО в этом году были разработаны контрольные работы для мониторинга знаний и умений обучающихся по разным темам русского языка и математики. </w:t>
      </w:r>
    </w:p>
    <w:p w:rsidR="002F6AB3" w:rsidRPr="00ED60E7" w:rsidRDefault="002F6AB3" w:rsidP="00ED60E7">
      <w:pPr>
        <w:pStyle w:val="western"/>
        <w:spacing w:after="0" w:afterAutospacing="0" w:line="360" w:lineRule="auto"/>
        <w:ind w:firstLine="360"/>
        <w:jc w:val="both"/>
        <w:rPr>
          <w:sz w:val="28"/>
          <w:szCs w:val="28"/>
        </w:rPr>
      </w:pPr>
    </w:p>
    <w:p w:rsidR="002F6AB3" w:rsidRPr="003306C2" w:rsidRDefault="002F6AB3" w:rsidP="003306C2">
      <w:pPr>
        <w:pStyle w:val="western"/>
        <w:spacing w:before="0" w:beforeAutospacing="0" w:after="0" w:afterAutospacing="0" w:line="360" w:lineRule="auto"/>
        <w:jc w:val="center"/>
        <w:rPr>
          <w:sz w:val="32"/>
          <w:szCs w:val="32"/>
        </w:rPr>
      </w:pPr>
      <w:r w:rsidRPr="003306C2">
        <w:rPr>
          <w:b/>
          <w:bCs/>
          <w:sz w:val="32"/>
          <w:szCs w:val="32"/>
        </w:rPr>
        <w:t>Работа с одарёнными и способными детьми</w:t>
      </w:r>
    </w:p>
    <w:p w:rsidR="002F6AB3" w:rsidRPr="003306C2" w:rsidRDefault="002F6AB3" w:rsidP="003306C2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306C2">
        <w:rPr>
          <w:sz w:val="28"/>
          <w:szCs w:val="28"/>
        </w:rPr>
        <w:t>Одно из направлений в методической работе учителей – это организация работы с одарёнными и способными детьми. В школе отработана система организации работы по участию обучающихся в различных конкурсах. Ребята нашей школы принимают участие во многих районных, городских, межрегиональных, всероссийских конкурсах и олимпиадах. Многоплановость и многоаспектность проектов и конкурсов, в которых принимают школьники, расширяется с каждым годом. Участие детей в различных конкурсах вызывает положительную мотивацию, формирует активную жизненную позицию, повышает интерес к изучению творческого мышления.</w:t>
      </w:r>
    </w:p>
    <w:p w:rsidR="002F6AB3" w:rsidRPr="003306C2" w:rsidRDefault="002F6AB3" w:rsidP="003306C2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306C2">
        <w:rPr>
          <w:sz w:val="28"/>
          <w:szCs w:val="28"/>
        </w:rPr>
        <w:t>С целью выявления участников будущих городских и районных олимпиад в школе были проведены предметные недели (2-3 классы) и комплексная олимпиада 4 классы .</w:t>
      </w:r>
    </w:p>
    <w:p w:rsidR="002F6AB3" w:rsidRPr="003306C2" w:rsidRDefault="002F6AB3" w:rsidP="003306C2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306C2">
        <w:rPr>
          <w:sz w:val="28"/>
          <w:szCs w:val="28"/>
        </w:rPr>
        <w:t>К большому сожалению, учащиеся 4 классов в этом учебном году не заняли призовых мест, в комплексной олимпиаде в районе. Это показало участникам МО школы 615, что необходимо продолжить работу по подготовке к интеллектуальным конкурсам, планировать и проводить её в течение года и начинать эту работу необходимо с первого класса.</w:t>
      </w:r>
    </w:p>
    <w:p w:rsidR="002F6AB3" w:rsidRDefault="002F6AB3" w:rsidP="003306C2">
      <w:pPr>
        <w:pStyle w:val="western"/>
        <w:spacing w:before="0" w:beforeAutospacing="0" w:after="0" w:afterAutospacing="0" w:line="360" w:lineRule="auto"/>
        <w:ind w:firstLine="708"/>
        <w:jc w:val="center"/>
        <w:rPr>
          <w:b/>
          <w:i/>
          <w:sz w:val="40"/>
          <w:szCs w:val="40"/>
        </w:rPr>
      </w:pPr>
    </w:p>
    <w:p w:rsidR="002F6AB3" w:rsidRPr="003306C2" w:rsidRDefault="002F6AB3" w:rsidP="003306C2">
      <w:pPr>
        <w:pStyle w:val="western"/>
        <w:spacing w:before="0" w:beforeAutospacing="0" w:after="0" w:afterAutospacing="0" w:line="360" w:lineRule="auto"/>
        <w:ind w:firstLine="708"/>
        <w:jc w:val="center"/>
        <w:rPr>
          <w:b/>
          <w:i/>
          <w:sz w:val="40"/>
          <w:szCs w:val="40"/>
        </w:rPr>
      </w:pPr>
      <w:r w:rsidRPr="003306C2">
        <w:rPr>
          <w:b/>
          <w:i/>
          <w:sz w:val="40"/>
          <w:szCs w:val="40"/>
        </w:rPr>
        <w:t>Наши достижения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2"/>
        <w:gridCol w:w="2393"/>
        <w:gridCol w:w="2393"/>
        <w:gridCol w:w="2393"/>
      </w:tblGrid>
      <w:tr w:rsidR="002F6AB3" w:rsidRPr="00D361FF">
        <w:tc>
          <w:tcPr>
            <w:tcW w:w="2392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Название конкурса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Уровень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Результат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D361FF">
              <w:rPr>
                <w:sz w:val="28"/>
                <w:szCs w:val="28"/>
              </w:rPr>
              <w:t>Участники</w:t>
            </w:r>
          </w:p>
        </w:tc>
      </w:tr>
      <w:tr w:rsidR="002F6AB3" w:rsidRPr="00D361FF">
        <w:tc>
          <w:tcPr>
            <w:tcW w:w="2392" w:type="dxa"/>
          </w:tcPr>
          <w:p w:rsidR="002F6AB3" w:rsidRPr="00E200C0" w:rsidRDefault="002F6AB3" w:rsidP="00E200C0">
            <w:pPr>
              <w:rPr>
                <w:lang w:eastAsia="ru-RU"/>
              </w:rPr>
            </w:pPr>
            <w:r>
              <w:rPr>
                <w:lang w:eastAsia="ru-RU"/>
              </w:rPr>
              <w:t>Конкурс чтецов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Район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участники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Абышко Мария (1а)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Межделова Александра (3г)</w:t>
            </w:r>
          </w:p>
        </w:tc>
      </w:tr>
      <w:tr w:rsidR="002F6AB3" w:rsidRPr="00D361FF">
        <w:tc>
          <w:tcPr>
            <w:tcW w:w="2392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«Зеленый огонек»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Район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1 место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Платон Роман (1а)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Платон Степан (1а)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Аристова Ксения (1б)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Бортко Дмитрий (1б)</w:t>
            </w:r>
          </w:p>
        </w:tc>
      </w:tr>
      <w:tr w:rsidR="002F6AB3" w:rsidRPr="00D361FF">
        <w:tc>
          <w:tcPr>
            <w:tcW w:w="2392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Акция «Моя любимая книга»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Район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участие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</w:p>
        </w:tc>
      </w:tr>
      <w:tr w:rsidR="002F6AB3" w:rsidRPr="00D361FF">
        <w:tc>
          <w:tcPr>
            <w:tcW w:w="2392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Научно-исследовательская конференция «Ступеньки в науку»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Район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участие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Хабарова Дарья (1а)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Шикаев Руслан (1а)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Платон Роман (1а)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Платон Степан (1а)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Соловьёва Маргарита (1а)</w:t>
            </w:r>
          </w:p>
        </w:tc>
      </w:tr>
      <w:tr w:rsidR="002F6AB3" w:rsidRPr="00D361FF">
        <w:tc>
          <w:tcPr>
            <w:tcW w:w="2392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«ЕжеДневник младшего школьника»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Город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2 место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2 место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3 место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 xml:space="preserve">3 место 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Маркевич Анастасия (2Б)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Соколова Александра (3А)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Шевнина Анастасия (3А)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Харитидис Георгий (3В)</w:t>
            </w:r>
          </w:p>
        </w:tc>
      </w:tr>
      <w:tr w:rsidR="002F6AB3" w:rsidRPr="00D361FF">
        <w:tc>
          <w:tcPr>
            <w:tcW w:w="2392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Фестиваль-конкурс «Звезда удачи»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Город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3 место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Плащевская Ульяна (4д)</w:t>
            </w:r>
          </w:p>
        </w:tc>
      </w:tr>
      <w:tr w:rsidR="002F6AB3" w:rsidRPr="00D361FF">
        <w:tc>
          <w:tcPr>
            <w:tcW w:w="2392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Игра по станциям «Чудесный город»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Район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1 место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команда</w:t>
            </w:r>
          </w:p>
        </w:tc>
      </w:tr>
      <w:tr w:rsidR="002F6AB3" w:rsidRPr="00D361FF">
        <w:tc>
          <w:tcPr>
            <w:tcW w:w="2392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«Компьютерное Зазеркалье»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Район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участники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70 человек</w:t>
            </w:r>
          </w:p>
        </w:tc>
      </w:tr>
      <w:tr w:rsidR="002F6AB3" w:rsidRPr="00D361FF">
        <w:tc>
          <w:tcPr>
            <w:tcW w:w="2392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Британский бульдог»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Район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1 место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2 место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Гусейнова Марьям (3в)</w:t>
            </w:r>
          </w:p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Басова Наталья (4а)</w:t>
            </w:r>
          </w:p>
        </w:tc>
      </w:tr>
      <w:tr w:rsidR="002F6AB3" w:rsidRPr="00D361FF">
        <w:tc>
          <w:tcPr>
            <w:tcW w:w="2392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«КИТ»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всероссийский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участники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45 человек</w:t>
            </w:r>
          </w:p>
        </w:tc>
      </w:tr>
      <w:tr w:rsidR="002F6AB3" w:rsidRPr="00D361FF">
        <w:tc>
          <w:tcPr>
            <w:tcW w:w="2392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«ЧИП»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международный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участники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170</w:t>
            </w:r>
          </w:p>
        </w:tc>
      </w:tr>
      <w:tr w:rsidR="002F6AB3" w:rsidRPr="00D361FF">
        <w:tc>
          <w:tcPr>
            <w:tcW w:w="2392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«Русский медвежонок»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международный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участники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175</w:t>
            </w:r>
          </w:p>
        </w:tc>
      </w:tr>
      <w:tr w:rsidR="002F6AB3" w:rsidRPr="00D361FF">
        <w:tc>
          <w:tcPr>
            <w:tcW w:w="2392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«Кенгуру»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международный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участники</w:t>
            </w:r>
          </w:p>
        </w:tc>
        <w:tc>
          <w:tcPr>
            <w:tcW w:w="2393" w:type="dxa"/>
          </w:tcPr>
          <w:p w:rsidR="002F6AB3" w:rsidRPr="00D361FF" w:rsidRDefault="002F6AB3" w:rsidP="00D361FF">
            <w:pPr>
              <w:pStyle w:val="western"/>
              <w:spacing w:before="0" w:beforeAutospacing="0" w:after="0" w:afterAutospacing="0" w:line="360" w:lineRule="auto"/>
              <w:jc w:val="both"/>
              <w:rPr>
                <w:sz w:val="22"/>
                <w:szCs w:val="22"/>
              </w:rPr>
            </w:pPr>
            <w:r w:rsidRPr="00D361FF">
              <w:rPr>
                <w:sz w:val="22"/>
                <w:szCs w:val="22"/>
              </w:rPr>
              <w:t>170</w:t>
            </w:r>
          </w:p>
        </w:tc>
      </w:tr>
    </w:tbl>
    <w:p w:rsidR="002F6AB3" w:rsidRDefault="002F6AB3" w:rsidP="008313E4">
      <w:pPr>
        <w:pStyle w:val="NormalWe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F6AB3" w:rsidRPr="00CC2193" w:rsidRDefault="002F6AB3" w:rsidP="008313E4">
      <w:pPr>
        <w:pStyle w:val="NormalWe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C2193">
        <w:rPr>
          <w:sz w:val="28"/>
          <w:szCs w:val="28"/>
        </w:rPr>
        <w:t>Данная работа способствовала развитию творчества самого учителя, его осознанию своего вида деятельности в рамках введения ФГОС. Учащиеся показали хорошие знания по предметам, умение применять знания в различных ситуациях, взаимовыручку, нестандартные решения трудных вопросов. Интересные, разнообразные и нетрадиционные формы работы вызвали большой интерес учащихся, значительно увеличив мотивацию к изучению предметов.</w:t>
      </w:r>
    </w:p>
    <w:p w:rsidR="002F6AB3" w:rsidRPr="00CC2193" w:rsidRDefault="002F6AB3" w:rsidP="00CC2193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C2193">
        <w:rPr>
          <w:sz w:val="28"/>
          <w:szCs w:val="28"/>
        </w:rPr>
        <w:t>В соответствии с утвержденным Федеральным государственным образовательным стандартом общего начального образования внеурочная деятельность рассматривается как важная и неотъемлемая часть процесса образования детей младшего школьного возраста. Внеурочной деятельности новый Стандарт отводит особую роль. Внеурочная деятельность в начальной школе позволяет решить ещё целый ряд очень важных задач:</w:t>
      </w:r>
    </w:p>
    <w:p w:rsidR="002F6AB3" w:rsidRPr="00CC2193" w:rsidRDefault="002F6AB3" w:rsidP="00CC2193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C2193">
        <w:rPr>
          <w:sz w:val="28"/>
          <w:szCs w:val="28"/>
        </w:rPr>
        <w:t xml:space="preserve">-обеспечить благоприятную адаптацию ребёнка в школе; </w:t>
      </w:r>
    </w:p>
    <w:p w:rsidR="002F6AB3" w:rsidRPr="00CC2193" w:rsidRDefault="002F6AB3" w:rsidP="00CC2193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C2193">
        <w:rPr>
          <w:sz w:val="28"/>
          <w:szCs w:val="28"/>
        </w:rPr>
        <w:t xml:space="preserve">-оптимизировать учебную нагрузку обучающихся; </w:t>
      </w:r>
    </w:p>
    <w:p w:rsidR="002F6AB3" w:rsidRPr="00CC2193" w:rsidRDefault="002F6AB3" w:rsidP="00CC2193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C2193">
        <w:rPr>
          <w:sz w:val="28"/>
          <w:szCs w:val="28"/>
        </w:rPr>
        <w:t xml:space="preserve">-улучшить условия для развития ребенка; </w:t>
      </w:r>
    </w:p>
    <w:p w:rsidR="002F6AB3" w:rsidRPr="00CC2193" w:rsidRDefault="002F6AB3" w:rsidP="00CC2193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C2193">
        <w:rPr>
          <w:sz w:val="28"/>
          <w:szCs w:val="28"/>
        </w:rPr>
        <w:t>В Федеральном стандарте предлагается организовывать внеурочную деятельность по пяти направлениям развития личности детей:</w:t>
      </w:r>
    </w:p>
    <w:p w:rsidR="002F6AB3" w:rsidRPr="00CC2193" w:rsidRDefault="002F6AB3" w:rsidP="00CC2193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C2193">
        <w:rPr>
          <w:sz w:val="28"/>
          <w:szCs w:val="28"/>
        </w:rPr>
        <w:t>- общекультурное;</w:t>
      </w:r>
    </w:p>
    <w:p w:rsidR="002F6AB3" w:rsidRPr="00CC2193" w:rsidRDefault="002F6AB3" w:rsidP="00CC2193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C2193">
        <w:rPr>
          <w:sz w:val="28"/>
          <w:szCs w:val="28"/>
        </w:rPr>
        <w:t>- общеинтеллектуальное;</w:t>
      </w:r>
    </w:p>
    <w:p w:rsidR="002F6AB3" w:rsidRPr="00CC2193" w:rsidRDefault="002F6AB3" w:rsidP="00CC2193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C2193">
        <w:rPr>
          <w:sz w:val="28"/>
          <w:szCs w:val="28"/>
        </w:rPr>
        <w:t>- социальное;</w:t>
      </w:r>
    </w:p>
    <w:p w:rsidR="002F6AB3" w:rsidRPr="00CC2193" w:rsidRDefault="002F6AB3" w:rsidP="00CC2193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C2193">
        <w:rPr>
          <w:sz w:val="28"/>
          <w:szCs w:val="28"/>
        </w:rPr>
        <w:t>- духовно- нравственное;</w:t>
      </w:r>
    </w:p>
    <w:p w:rsidR="002F6AB3" w:rsidRPr="00CC2193" w:rsidRDefault="002F6AB3" w:rsidP="00CC2193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C2193">
        <w:rPr>
          <w:sz w:val="28"/>
          <w:szCs w:val="28"/>
        </w:rPr>
        <w:t>- спортивно-оздоровительное.</w:t>
      </w:r>
    </w:p>
    <w:p w:rsidR="002F6AB3" w:rsidRPr="00CC2193" w:rsidRDefault="002F6AB3" w:rsidP="00CC2193">
      <w:pPr>
        <w:pStyle w:val="NormalWe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F6AB3" w:rsidRPr="00CC2193" w:rsidRDefault="002F6AB3" w:rsidP="00CC2193">
      <w:pPr>
        <w:pStyle w:val="NormalWeb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C2193">
        <w:rPr>
          <w:b/>
          <w:bCs/>
          <w:sz w:val="28"/>
          <w:szCs w:val="28"/>
        </w:rPr>
        <w:t>Сохранение здоровья учащихся</w:t>
      </w:r>
    </w:p>
    <w:p w:rsidR="002F6AB3" w:rsidRPr="00CC2193" w:rsidRDefault="002F6AB3" w:rsidP="00CC2193">
      <w:pPr>
        <w:pStyle w:val="NormalWe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C2193">
        <w:rPr>
          <w:sz w:val="28"/>
          <w:szCs w:val="28"/>
        </w:rPr>
        <w:t xml:space="preserve">На уроках в начальной школе регулярно проводятся физкультминутки. </w:t>
      </w:r>
    </w:p>
    <w:p w:rsidR="002F6AB3" w:rsidRPr="00CC2193" w:rsidRDefault="002F6AB3" w:rsidP="00CC2193">
      <w:pPr>
        <w:pStyle w:val="Normal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C2193">
        <w:rPr>
          <w:sz w:val="28"/>
          <w:szCs w:val="28"/>
        </w:rPr>
        <w:t>Для быстрой адаптации первоклассников в первые дни обучения традиционные уроки чередовались с игровыми формами проведения занятий.</w:t>
      </w:r>
    </w:p>
    <w:p w:rsidR="002F6AB3" w:rsidRPr="00CC2193" w:rsidRDefault="002F6AB3" w:rsidP="00CC2193">
      <w:pPr>
        <w:pStyle w:val="Normal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C2193">
        <w:rPr>
          <w:sz w:val="28"/>
          <w:szCs w:val="28"/>
        </w:rPr>
        <w:t>Все учащиеся (100%) начальной школы обеспечены бесплатным горячим питанием.</w:t>
      </w:r>
    </w:p>
    <w:p w:rsidR="002F6AB3" w:rsidRPr="00CC2193" w:rsidRDefault="002F6AB3" w:rsidP="00CC2193">
      <w:pPr>
        <w:pStyle w:val="NormalWe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C2193">
        <w:rPr>
          <w:sz w:val="28"/>
          <w:szCs w:val="28"/>
        </w:rPr>
        <w:t>Многие учащиеся (79%) посещают спортивные секции. Все первые классы посещают факультативное занятие по ритмопластике.</w:t>
      </w:r>
    </w:p>
    <w:p w:rsidR="002F6AB3" w:rsidRPr="00CC2193" w:rsidRDefault="002F6AB3" w:rsidP="00CC2193">
      <w:pPr>
        <w:pStyle w:val="Normal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C2193">
        <w:rPr>
          <w:sz w:val="28"/>
          <w:szCs w:val="28"/>
        </w:rPr>
        <w:t>2-4 классы по полугодиям проводят уроки физкультуры в бассейне «Дельфин»</w:t>
      </w:r>
    </w:p>
    <w:p w:rsidR="002F6AB3" w:rsidRPr="00CC2193" w:rsidRDefault="002F6AB3" w:rsidP="00CC2193">
      <w:pPr>
        <w:pStyle w:val="NormalWe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C2193">
        <w:rPr>
          <w:sz w:val="28"/>
          <w:szCs w:val="28"/>
        </w:rPr>
        <w:t>Учитель начальной школы обращают особое внимание на соблюдение режима дня младших школьников. Этой теме было посвящено первое родительское собрание во всех классах.</w:t>
      </w:r>
    </w:p>
    <w:p w:rsidR="002F6AB3" w:rsidRPr="00CC2193" w:rsidRDefault="002F6AB3" w:rsidP="00CC2193">
      <w:pPr>
        <w:pStyle w:val="NormalWe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C2193">
        <w:rPr>
          <w:sz w:val="28"/>
          <w:szCs w:val="28"/>
        </w:rPr>
        <w:t>Систематически проводятся классные часы, беседы, викторины о безопасном поведении школьников в общественных местах, при различных ЧС, проводились тренировочные занятия по пожарной эвакуации, правилам дорожного движения.</w:t>
      </w:r>
    </w:p>
    <w:p w:rsidR="002F6AB3" w:rsidRPr="00CC2193" w:rsidRDefault="002F6AB3" w:rsidP="00CC2193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C2193">
        <w:rPr>
          <w:sz w:val="28"/>
          <w:szCs w:val="28"/>
        </w:rPr>
        <w:t xml:space="preserve">Внедрение в учебный процесс здоровьесберегающих технологий позволяет добиться положительных изменений в состоянии здоровья школьников. </w:t>
      </w:r>
    </w:p>
    <w:p w:rsidR="002F6AB3" w:rsidRPr="00CC2193" w:rsidRDefault="002F6AB3" w:rsidP="00CC2193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C2193">
        <w:rPr>
          <w:sz w:val="28"/>
          <w:szCs w:val="28"/>
        </w:rPr>
        <w:t>В следующем учебном году необходимо дальше продолжить работу по формированию и укреплению здоровья школьников, усилить заботу о физическом и духовном здоровье каждого ученика (режим, привитие каждому ребёнку интереса к занятиям физической культуры и различными видами спорта), не допускать ухудшения здоровья школьников в период пребывания в школе, достичь допустимого уровня здоровья, улучшить условия для формирования здорового образа жизни.</w:t>
      </w:r>
    </w:p>
    <w:p w:rsidR="002F6AB3" w:rsidRDefault="002F6AB3" w:rsidP="003306C2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F6AB3" w:rsidRPr="003306C2" w:rsidRDefault="002F6AB3" w:rsidP="003306C2">
      <w:pPr>
        <w:pStyle w:val="western"/>
        <w:spacing w:before="0" w:beforeAutospacing="0" w:after="0" w:afterAutospacing="0" w:line="360" w:lineRule="auto"/>
        <w:ind w:firstLine="708"/>
        <w:jc w:val="both"/>
        <w:rPr>
          <w:b/>
          <w:i/>
          <w:sz w:val="36"/>
          <w:szCs w:val="36"/>
        </w:rPr>
      </w:pPr>
      <w:r w:rsidRPr="003306C2">
        <w:rPr>
          <w:b/>
          <w:i/>
          <w:sz w:val="36"/>
          <w:szCs w:val="36"/>
        </w:rPr>
        <w:t>Система воспитательной работы.</w:t>
      </w:r>
    </w:p>
    <w:p w:rsidR="002F6AB3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  <w:r w:rsidRPr="00B12957">
        <w:rPr>
          <w:sz w:val="28"/>
          <w:szCs w:val="28"/>
          <w:lang w:eastAsia="ru-RU"/>
        </w:rPr>
        <w:t xml:space="preserve">Для реализации </w:t>
      </w:r>
      <w:r>
        <w:rPr>
          <w:sz w:val="28"/>
          <w:szCs w:val="28"/>
          <w:lang w:eastAsia="ru-RU"/>
        </w:rPr>
        <w:t>воспитательной функции образовательного учреждения</w:t>
      </w:r>
      <w:r w:rsidRPr="00B12957">
        <w:rPr>
          <w:sz w:val="28"/>
          <w:szCs w:val="28"/>
          <w:lang w:eastAsia="ru-RU"/>
        </w:rPr>
        <w:t xml:space="preserve"> были сформулированы следующие </w:t>
      </w:r>
      <w:r w:rsidRPr="005428ED">
        <w:rPr>
          <w:b/>
          <w:sz w:val="28"/>
          <w:szCs w:val="28"/>
          <w:lang w:eastAsia="ru-RU"/>
        </w:rPr>
        <w:t>задачи</w:t>
      </w:r>
      <w:r w:rsidRPr="00B12957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воспитательно</w:t>
      </w:r>
      <w:r w:rsidRPr="00B12957">
        <w:rPr>
          <w:sz w:val="28"/>
          <w:szCs w:val="28"/>
          <w:lang w:eastAsia="ru-RU"/>
        </w:rPr>
        <w:t>й деятельности:</w:t>
      </w:r>
    </w:p>
    <w:p w:rsidR="002F6AB3" w:rsidRDefault="002F6AB3" w:rsidP="003306C2">
      <w:pPr>
        <w:pStyle w:val="ListParagraph"/>
        <w:numPr>
          <w:ilvl w:val="0"/>
          <w:numId w:val="5"/>
        </w:numPr>
        <w:spacing w:after="0"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Формирование у детей гражданско-патриотического сознания, духовно-нравственных ценностей гражданина России</w:t>
      </w:r>
    </w:p>
    <w:p w:rsidR="002F6AB3" w:rsidRDefault="002F6AB3" w:rsidP="003306C2">
      <w:pPr>
        <w:pStyle w:val="ListParagraph"/>
        <w:numPr>
          <w:ilvl w:val="0"/>
          <w:numId w:val="5"/>
        </w:numPr>
        <w:spacing w:after="0"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Развитие коммуникативных навыков и формирование толерантного поведения.</w:t>
      </w:r>
    </w:p>
    <w:p w:rsidR="002F6AB3" w:rsidRDefault="002F6AB3" w:rsidP="003306C2">
      <w:pPr>
        <w:pStyle w:val="ListParagraph"/>
        <w:numPr>
          <w:ilvl w:val="0"/>
          <w:numId w:val="5"/>
        </w:numPr>
        <w:spacing w:after="0"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Совершенствование системы воспитания в классных коллективах.</w:t>
      </w:r>
    </w:p>
    <w:p w:rsidR="002F6AB3" w:rsidRDefault="002F6AB3" w:rsidP="003306C2">
      <w:pPr>
        <w:pStyle w:val="ListParagraph"/>
        <w:numPr>
          <w:ilvl w:val="0"/>
          <w:numId w:val="5"/>
        </w:numPr>
        <w:spacing w:after="0"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Совершенствование оздоровительной работы с учащимися и привитие навыков ЗОЖ.</w:t>
      </w:r>
    </w:p>
    <w:p w:rsidR="002F6AB3" w:rsidRDefault="002F6AB3" w:rsidP="003306C2">
      <w:pPr>
        <w:pStyle w:val="ListParagraph"/>
        <w:numPr>
          <w:ilvl w:val="0"/>
          <w:numId w:val="5"/>
        </w:numPr>
        <w:spacing w:after="0"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Совершенствование системы семейного воспитания, повышение ответственности родителей за воспитание детей.</w:t>
      </w:r>
    </w:p>
    <w:p w:rsidR="002F6AB3" w:rsidRDefault="002F6AB3" w:rsidP="003306C2">
      <w:pPr>
        <w:pStyle w:val="ListParagraph"/>
        <w:spacing w:after="0" w:line="360" w:lineRule="auto"/>
        <w:jc w:val="both"/>
        <w:rPr>
          <w:sz w:val="28"/>
          <w:szCs w:val="28"/>
          <w:lang w:eastAsia="ru-RU"/>
        </w:rPr>
      </w:pPr>
    </w:p>
    <w:p w:rsidR="002F6AB3" w:rsidRPr="008C771F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      </w:t>
      </w:r>
      <w:r w:rsidRPr="008C771F">
        <w:rPr>
          <w:sz w:val="28"/>
          <w:szCs w:val="28"/>
        </w:rPr>
        <w:t>Для решения этих задач при составлении плана вос</w:t>
      </w:r>
      <w:r>
        <w:rPr>
          <w:sz w:val="28"/>
          <w:szCs w:val="28"/>
        </w:rPr>
        <w:t>питательной работы школы на 2013-2014</w:t>
      </w:r>
      <w:r w:rsidRPr="008C771F">
        <w:rPr>
          <w:sz w:val="28"/>
          <w:szCs w:val="28"/>
        </w:rPr>
        <w:t xml:space="preserve"> учебный год учитывались возрастные, физические и интеллектуальные возможности учащихся, а также их интересы. </w:t>
      </w:r>
      <w:r>
        <w:rPr>
          <w:sz w:val="28"/>
          <w:szCs w:val="28"/>
        </w:rPr>
        <w:t xml:space="preserve">Учитывались традиции школы, календарные праздники. </w:t>
      </w:r>
      <w:r w:rsidRPr="008C771F">
        <w:rPr>
          <w:sz w:val="28"/>
          <w:szCs w:val="28"/>
        </w:rPr>
        <w:t>Это было специально планированное воздействие на личность учащихся с целью формирования значимых социальных свойств личности, которое происходило как в учебное время так и во внеурочное</w:t>
      </w:r>
      <w:r>
        <w:rPr>
          <w:sz w:val="28"/>
          <w:szCs w:val="28"/>
        </w:rPr>
        <w:t>.</w:t>
      </w:r>
    </w:p>
    <w:p w:rsidR="002F6AB3" w:rsidRPr="005428ED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</w:t>
      </w:r>
      <w:r w:rsidRPr="005428ED">
        <w:rPr>
          <w:sz w:val="28"/>
          <w:szCs w:val="28"/>
          <w:lang w:eastAsia="ru-RU"/>
        </w:rPr>
        <w:t>Воспитательная деятельность в школе осущес</w:t>
      </w:r>
      <w:r>
        <w:rPr>
          <w:sz w:val="28"/>
          <w:szCs w:val="28"/>
          <w:lang w:eastAsia="ru-RU"/>
        </w:rPr>
        <w:t xml:space="preserve">твлялась по разным направлениям, учитывая принципы воспитания, </w:t>
      </w:r>
      <w:r w:rsidRPr="005428ED">
        <w:rPr>
          <w:sz w:val="28"/>
          <w:szCs w:val="28"/>
          <w:lang w:eastAsia="ru-RU"/>
        </w:rPr>
        <w:t>заложенные в Концепц</w:t>
      </w:r>
      <w:r>
        <w:rPr>
          <w:sz w:val="28"/>
          <w:szCs w:val="28"/>
          <w:lang w:eastAsia="ru-RU"/>
        </w:rPr>
        <w:t xml:space="preserve">ии воспитания школы и строится </w:t>
      </w:r>
      <w:r w:rsidRPr="005428ED">
        <w:rPr>
          <w:sz w:val="28"/>
          <w:szCs w:val="28"/>
          <w:lang w:eastAsia="ru-RU"/>
        </w:rPr>
        <w:t xml:space="preserve">на основе Закона об образовании, Конвенции ООН по правам </w:t>
      </w:r>
      <w:r>
        <w:rPr>
          <w:sz w:val="28"/>
          <w:szCs w:val="28"/>
          <w:lang w:eastAsia="ru-RU"/>
        </w:rPr>
        <w:t xml:space="preserve">ребенка, Семейном Кодексе </w:t>
      </w:r>
      <w:r w:rsidRPr="005428ED">
        <w:rPr>
          <w:sz w:val="28"/>
          <w:szCs w:val="28"/>
          <w:lang w:eastAsia="ru-RU"/>
        </w:rPr>
        <w:t>и Устава школы. Приоритетными направлениями воспит</w:t>
      </w:r>
      <w:r>
        <w:rPr>
          <w:sz w:val="28"/>
          <w:szCs w:val="28"/>
          <w:lang w:eastAsia="ru-RU"/>
        </w:rPr>
        <w:t xml:space="preserve">ательной деятельности являлись забота о духовно-нравственном, физическом, трудовом, художественно-эстетическом, </w:t>
      </w:r>
      <w:r w:rsidRPr="005428ED">
        <w:rPr>
          <w:sz w:val="28"/>
          <w:szCs w:val="28"/>
          <w:lang w:eastAsia="ru-RU"/>
        </w:rPr>
        <w:t>психическом и интеллектуальном развитии детей.</w:t>
      </w:r>
    </w:p>
    <w:p w:rsidR="002F6AB3" w:rsidRPr="00650096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</w:t>
      </w:r>
      <w:r w:rsidRPr="00650096">
        <w:rPr>
          <w:sz w:val="28"/>
          <w:szCs w:val="28"/>
          <w:lang w:eastAsia="ru-RU"/>
        </w:rPr>
        <w:t xml:space="preserve">Воспитательная деятельность педагогов в школе была реализована в трех </w:t>
      </w:r>
    </w:p>
    <w:p w:rsidR="002F6AB3" w:rsidRPr="00650096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  <w:r w:rsidRPr="00650096">
        <w:rPr>
          <w:sz w:val="28"/>
          <w:szCs w:val="28"/>
          <w:lang w:eastAsia="ru-RU"/>
        </w:rPr>
        <w:t xml:space="preserve">направлениях: в процессе обучения, во внеурочной и во внешкольной деятельности. </w:t>
      </w:r>
    </w:p>
    <w:p w:rsidR="002F6AB3" w:rsidRPr="00650096" w:rsidRDefault="002F6AB3" w:rsidP="003306C2">
      <w:pPr>
        <w:spacing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</w:t>
      </w:r>
      <w:r w:rsidRPr="00650096">
        <w:rPr>
          <w:sz w:val="28"/>
          <w:szCs w:val="28"/>
          <w:lang w:eastAsia="ru-RU"/>
        </w:rPr>
        <w:t xml:space="preserve">Основными направлениями </w:t>
      </w:r>
      <w:r>
        <w:rPr>
          <w:sz w:val="28"/>
          <w:szCs w:val="28"/>
          <w:lang w:eastAsia="ru-RU"/>
        </w:rPr>
        <w:t>воспитания в школе 2013</w:t>
      </w:r>
      <w:r w:rsidRPr="00650096">
        <w:rPr>
          <w:sz w:val="28"/>
          <w:szCs w:val="28"/>
          <w:lang w:eastAsia="ru-RU"/>
        </w:rPr>
        <w:t>-</w:t>
      </w:r>
      <w:r>
        <w:rPr>
          <w:sz w:val="28"/>
          <w:szCs w:val="28"/>
          <w:lang w:eastAsia="ru-RU"/>
        </w:rPr>
        <w:t>2014</w:t>
      </w:r>
      <w:r w:rsidRPr="00650096">
        <w:rPr>
          <w:sz w:val="28"/>
          <w:szCs w:val="28"/>
          <w:lang w:eastAsia="ru-RU"/>
        </w:rPr>
        <w:t xml:space="preserve"> учебном году являлись следующие:</w:t>
      </w:r>
    </w:p>
    <w:p w:rsidR="002F6AB3" w:rsidRPr="00650096" w:rsidRDefault="002F6AB3" w:rsidP="003306C2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sz w:val="34"/>
          <w:szCs w:val="34"/>
          <w:lang w:eastAsia="ru-RU"/>
        </w:rPr>
      </w:pPr>
      <w:r w:rsidRPr="00650096">
        <w:rPr>
          <w:sz w:val="28"/>
          <w:szCs w:val="28"/>
          <w:lang w:eastAsia="ru-RU"/>
        </w:rPr>
        <w:t>профилактика правонар</w:t>
      </w:r>
      <w:r>
        <w:rPr>
          <w:sz w:val="28"/>
          <w:szCs w:val="28"/>
          <w:lang w:eastAsia="ru-RU"/>
        </w:rPr>
        <w:t>ушений и формирование здорового</w:t>
      </w:r>
      <w:r w:rsidRPr="00650096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образа </w:t>
      </w:r>
      <w:r w:rsidRPr="00650096">
        <w:rPr>
          <w:sz w:val="28"/>
          <w:szCs w:val="28"/>
          <w:lang w:eastAsia="ru-RU"/>
        </w:rPr>
        <w:t>жизни, безопасности жизнедеятельности;</w:t>
      </w:r>
    </w:p>
    <w:p w:rsidR="002F6AB3" w:rsidRPr="00650096" w:rsidRDefault="002F6AB3" w:rsidP="003306C2">
      <w:pPr>
        <w:pStyle w:val="ListParagraph"/>
        <w:numPr>
          <w:ilvl w:val="0"/>
          <w:numId w:val="6"/>
        </w:numPr>
        <w:spacing w:after="0" w:line="360" w:lineRule="auto"/>
        <w:jc w:val="both"/>
        <w:rPr>
          <w:sz w:val="28"/>
          <w:szCs w:val="28"/>
          <w:lang w:eastAsia="ru-RU"/>
        </w:rPr>
      </w:pPr>
      <w:r w:rsidRPr="00650096">
        <w:rPr>
          <w:sz w:val="28"/>
          <w:szCs w:val="28"/>
          <w:lang w:eastAsia="ru-RU"/>
        </w:rPr>
        <w:t>духовно-нравственное воспитание;</w:t>
      </w:r>
    </w:p>
    <w:p w:rsidR="002F6AB3" w:rsidRPr="00650096" w:rsidRDefault="002F6AB3" w:rsidP="003306C2">
      <w:pPr>
        <w:pStyle w:val="ListParagraph"/>
        <w:numPr>
          <w:ilvl w:val="0"/>
          <w:numId w:val="6"/>
        </w:numPr>
        <w:spacing w:after="0" w:line="360" w:lineRule="auto"/>
        <w:rPr>
          <w:sz w:val="28"/>
          <w:szCs w:val="28"/>
          <w:lang w:eastAsia="ru-RU"/>
        </w:rPr>
      </w:pPr>
      <w:r w:rsidRPr="00650096">
        <w:rPr>
          <w:sz w:val="28"/>
          <w:szCs w:val="28"/>
          <w:lang w:eastAsia="ru-RU"/>
        </w:rPr>
        <w:t>художественное образование и эстетическое воспитание;</w:t>
      </w:r>
    </w:p>
    <w:p w:rsidR="002F6AB3" w:rsidRPr="00650096" w:rsidRDefault="002F6AB3" w:rsidP="003306C2">
      <w:pPr>
        <w:pStyle w:val="ListParagraph"/>
        <w:numPr>
          <w:ilvl w:val="0"/>
          <w:numId w:val="6"/>
        </w:numPr>
        <w:spacing w:after="0" w:line="360" w:lineRule="auto"/>
        <w:rPr>
          <w:rFonts w:ascii="Arial" w:hAnsi="Arial" w:cs="Arial"/>
          <w:sz w:val="34"/>
          <w:szCs w:val="34"/>
          <w:lang w:eastAsia="ru-RU"/>
        </w:rPr>
      </w:pPr>
      <w:r w:rsidRPr="00650096">
        <w:rPr>
          <w:sz w:val="28"/>
          <w:szCs w:val="28"/>
          <w:lang w:eastAsia="ru-RU"/>
        </w:rPr>
        <w:t>трудовое воспитание</w:t>
      </w:r>
      <w:r w:rsidRPr="00650096">
        <w:rPr>
          <w:rFonts w:ascii="Arial" w:hAnsi="Arial" w:cs="Arial"/>
          <w:sz w:val="34"/>
          <w:szCs w:val="34"/>
          <w:lang w:eastAsia="ru-RU"/>
        </w:rPr>
        <w:t xml:space="preserve"> </w:t>
      </w:r>
    </w:p>
    <w:p w:rsidR="002F6AB3" w:rsidRPr="00650096" w:rsidRDefault="002F6AB3" w:rsidP="003306C2">
      <w:pPr>
        <w:pStyle w:val="ListParagraph"/>
        <w:numPr>
          <w:ilvl w:val="0"/>
          <w:numId w:val="6"/>
        </w:numPr>
        <w:spacing w:after="0" w:line="360" w:lineRule="auto"/>
        <w:rPr>
          <w:sz w:val="28"/>
          <w:szCs w:val="28"/>
          <w:lang w:eastAsia="ru-RU"/>
        </w:rPr>
      </w:pPr>
      <w:r w:rsidRPr="00650096">
        <w:rPr>
          <w:sz w:val="28"/>
          <w:szCs w:val="28"/>
          <w:lang w:eastAsia="ru-RU"/>
        </w:rPr>
        <w:t>военно-патриотическое воспитание</w:t>
      </w:r>
    </w:p>
    <w:p w:rsidR="002F6AB3" w:rsidRPr="00650096" w:rsidRDefault="002F6AB3" w:rsidP="003306C2">
      <w:pPr>
        <w:pStyle w:val="ListParagraph"/>
        <w:numPr>
          <w:ilvl w:val="0"/>
          <w:numId w:val="6"/>
        </w:numPr>
        <w:spacing w:after="0" w:line="360" w:lineRule="auto"/>
        <w:rPr>
          <w:sz w:val="28"/>
          <w:szCs w:val="28"/>
          <w:lang w:eastAsia="ru-RU"/>
        </w:rPr>
      </w:pPr>
      <w:r w:rsidRPr="00650096">
        <w:rPr>
          <w:sz w:val="28"/>
          <w:szCs w:val="28"/>
          <w:lang w:eastAsia="ru-RU"/>
        </w:rPr>
        <w:t>спортивно-массовое воспитание;</w:t>
      </w:r>
    </w:p>
    <w:p w:rsidR="002F6AB3" w:rsidRPr="00650096" w:rsidRDefault="002F6AB3" w:rsidP="003306C2">
      <w:pPr>
        <w:pStyle w:val="ListParagraph"/>
        <w:numPr>
          <w:ilvl w:val="0"/>
          <w:numId w:val="6"/>
        </w:numPr>
        <w:spacing w:after="0" w:line="360" w:lineRule="auto"/>
        <w:rPr>
          <w:sz w:val="28"/>
          <w:szCs w:val="28"/>
          <w:lang w:eastAsia="ru-RU"/>
        </w:rPr>
      </w:pPr>
      <w:r w:rsidRPr="00650096">
        <w:rPr>
          <w:sz w:val="28"/>
          <w:szCs w:val="28"/>
          <w:lang w:eastAsia="ru-RU"/>
        </w:rPr>
        <w:t>организация досуговой деятельности</w:t>
      </w:r>
    </w:p>
    <w:p w:rsidR="002F6AB3" w:rsidRPr="004142E5" w:rsidRDefault="002F6AB3" w:rsidP="003306C2">
      <w:pPr>
        <w:pStyle w:val="ListParagraph"/>
        <w:numPr>
          <w:ilvl w:val="0"/>
          <w:numId w:val="6"/>
        </w:numPr>
        <w:spacing w:after="0" w:line="360" w:lineRule="auto"/>
        <w:rPr>
          <w:sz w:val="28"/>
          <w:szCs w:val="28"/>
          <w:lang w:eastAsia="ru-RU"/>
        </w:rPr>
      </w:pPr>
      <w:bookmarkStart w:id="0" w:name="BM2"/>
      <w:bookmarkEnd w:id="0"/>
      <w:r w:rsidRPr="00650096">
        <w:rPr>
          <w:sz w:val="28"/>
          <w:szCs w:val="28"/>
          <w:lang w:eastAsia="ru-RU"/>
        </w:rPr>
        <w:t>взаимодействие школы с общественными и культурными</w:t>
      </w:r>
      <w:r>
        <w:rPr>
          <w:sz w:val="28"/>
          <w:szCs w:val="28"/>
          <w:lang w:eastAsia="ru-RU"/>
        </w:rPr>
        <w:t xml:space="preserve"> </w:t>
      </w:r>
      <w:r w:rsidRPr="004142E5">
        <w:rPr>
          <w:sz w:val="28"/>
          <w:szCs w:val="28"/>
          <w:lang w:eastAsia="ru-RU"/>
        </w:rPr>
        <w:t>организациями социума</w:t>
      </w:r>
    </w:p>
    <w:p w:rsidR="002F6AB3" w:rsidRPr="00650096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rFonts w:ascii="Arial" w:hAnsi="Arial" w:cs="Arial"/>
          <w:sz w:val="34"/>
          <w:szCs w:val="34"/>
          <w:lang w:eastAsia="ru-RU"/>
        </w:rPr>
        <w:t xml:space="preserve">      </w:t>
      </w:r>
      <w:r w:rsidRPr="00650096">
        <w:rPr>
          <w:sz w:val="28"/>
          <w:szCs w:val="28"/>
          <w:lang w:eastAsia="ru-RU"/>
        </w:rPr>
        <w:t xml:space="preserve">В системе единого воспитательно-образовательного пространства школы </w:t>
      </w:r>
    </w:p>
    <w:p w:rsidR="002F6AB3" w:rsidRPr="00650096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  <w:r w:rsidRPr="00650096">
        <w:rPr>
          <w:sz w:val="28"/>
          <w:szCs w:val="28"/>
          <w:lang w:eastAsia="ru-RU"/>
        </w:rPr>
        <w:t>внеурочная деятельность тесно связана с дополнительным образованием</w:t>
      </w:r>
    </w:p>
    <w:p w:rsidR="002F6AB3" w:rsidRPr="008A1FA5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  <w:r w:rsidRPr="00650096">
        <w:rPr>
          <w:sz w:val="28"/>
          <w:szCs w:val="28"/>
          <w:lang w:eastAsia="ru-RU"/>
        </w:rPr>
        <w:t>обучающихся.</w:t>
      </w:r>
      <w:r>
        <w:rPr>
          <w:sz w:val="28"/>
          <w:szCs w:val="28"/>
          <w:lang w:eastAsia="ru-RU"/>
        </w:rPr>
        <w:t xml:space="preserve"> </w:t>
      </w:r>
      <w:r w:rsidRPr="00650096">
        <w:rPr>
          <w:sz w:val="28"/>
          <w:szCs w:val="28"/>
          <w:lang w:eastAsia="ru-RU"/>
        </w:rPr>
        <w:t>Реализация внеурочной деятель</w:t>
      </w:r>
      <w:r>
        <w:rPr>
          <w:sz w:val="28"/>
          <w:szCs w:val="28"/>
          <w:lang w:eastAsia="ru-RU"/>
        </w:rPr>
        <w:t xml:space="preserve">ности осуществлялась на основе </w:t>
      </w:r>
      <w:r w:rsidRPr="00650096">
        <w:rPr>
          <w:sz w:val="28"/>
          <w:szCs w:val="28"/>
          <w:lang w:eastAsia="ru-RU"/>
        </w:rPr>
        <w:t>оптимизационной модели дополнительного образования, в которой активно сочетались возможности нашего образовательного</w:t>
      </w:r>
      <w:r>
        <w:rPr>
          <w:sz w:val="28"/>
          <w:szCs w:val="28"/>
          <w:lang w:eastAsia="ru-RU"/>
        </w:rPr>
        <w:t xml:space="preserve"> </w:t>
      </w:r>
      <w:r w:rsidRPr="00650096">
        <w:rPr>
          <w:sz w:val="28"/>
          <w:szCs w:val="28"/>
          <w:lang w:eastAsia="ru-RU"/>
        </w:rPr>
        <w:t>учреждения и учреждений дополнительного образования.</w:t>
      </w:r>
      <w:r w:rsidRPr="00736BA1">
        <w:rPr>
          <w:rFonts w:ascii="Arial" w:hAnsi="Arial" w:cs="Arial"/>
          <w:sz w:val="34"/>
          <w:szCs w:val="34"/>
          <w:lang w:eastAsia="ru-RU"/>
        </w:rPr>
        <w:t xml:space="preserve"> </w:t>
      </w:r>
    </w:p>
    <w:p w:rsidR="002F6AB3" w:rsidRPr="008A1FA5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</w:t>
      </w:r>
      <w:r w:rsidRPr="008A1FA5">
        <w:rPr>
          <w:sz w:val="28"/>
          <w:szCs w:val="28"/>
          <w:lang w:eastAsia="ru-RU"/>
        </w:rPr>
        <w:t>Дополнительные образовательные программы были направлены на выполнение за</w:t>
      </w:r>
      <w:r>
        <w:rPr>
          <w:sz w:val="28"/>
          <w:szCs w:val="28"/>
          <w:lang w:eastAsia="ru-RU"/>
        </w:rPr>
        <w:t xml:space="preserve">дач по дальнейшему обеспечению </w:t>
      </w:r>
      <w:r w:rsidRPr="008A1FA5">
        <w:rPr>
          <w:sz w:val="28"/>
          <w:szCs w:val="28"/>
          <w:lang w:eastAsia="ru-RU"/>
        </w:rPr>
        <w:t>доступных форм обучения учащихся во внеурочное время с учет</w:t>
      </w:r>
      <w:r>
        <w:rPr>
          <w:sz w:val="28"/>
          <w:szCs w:val="28"/>
          <w:lang w:eastAsia="ru-RU"/>
        </w:rPr>
        <w:t xml:space="preserve">ом их возрастных и </w:t>
      </w:r>
      <w:r w:rsidRPr="008A1FA5">
        <w:rPr>
          <w:sz w:val="28"/>
          <w:szCs w:val="28"/>
          <w:lang w:eastAsia="ru-RU"/>
        </w:rPr>
        <w:t>индивидуальных особенностей и интересов.</w:t>
      </w:r>
      <w:r>
        <w:rPr>
          <w:sz w:val="28"/>
          <w:szCs w:val="28"/>
          <w:lang w:eastAsia="ru-RU"/>
        </w:rPr>
        <w:t xml:space="preserve"> </w:t>
      </w:r>
    </w:p>
    <w:p w:rsidR="002F6AB3" w:rsidRDefault="002F6AB3" w:rsidP="003306C2">
      <w:pPr>
        <w:spacing w:line="360" w:lineRule="auto"/>
        <w:jc w:val="both"/>
        <w:rPr>
          <w:rFonts w:ascii="Arial" w:hAnsi="Arial" w:cs="Arial"/>
          <w:sz w:val="34"/>
          <w:szCs w:val="34"/>
          <w:lang w:eastAsia="ru-RU"/>
        </w:rPr>
      </w:pPr>
      <w:r>
        <w:rPr>
          <w:sz w:val="28"/>
          <w:szCs w:val="28"/>
          <w:lang w:eastAsia="ru-RU"/>
        </w:rPr>
        <w:t xml:space="preserve">      </w:t>
      </w:r>
      <w:r w:rsidRPr="008A1FA5">
        <w:rPr>
          <w:sz w:val="28"/>
          <w:szCs w:val="28"/>
          <w:lang w:eastAsia="ru-RU"/>
        </w:rPr>
        <w:t>Всего в школе работало</w:t>
      </w:r>
      <w:r>
        <w:rPr>
          <w:sz w:val="28"/>
          <w:szCs w:val="28"/>
          <w:lang w:eastAsia="ru-RU"/>
        </w:rPr>
        <w:t>:</w:t>
      </w:r>
      <w:r w:rsidRPr="00736BA1">
        <w:rPr>
          <w:rFonts w:ascii="Arial" w:hAnsi="Arial" w:cs="Arial"/>
          <w:sz w:val="34"/>
          <w:szCs w:val="34"/>
          <w:lang w:eastAsia="ru-RU"/>
        </w:rPr>
        <w:t xml:space="preserve"> </w:t>
      </w:r>
    </w:p>
    <w:p w:rsidR="002F6AB3" w:rsidRDefault="002F6AB3" w:rsidP="003306C2">
      <w:pPr>
        <w:spacing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</w:t>
      </w:r>
      <w:r w:rsidRPr="00105C2A">
        <w:rPr>
          <w:sz w:val="28"/>
          <w:szCs w:val="28"/>
          <w:lang w:eastAsia="ru-RU"/>
        </w:rPr>
        <w:t>15</w:t>
      </w:r>
      <w:r>
        <w:rPr>
          <w:sz w:val="28"/>
          <w:szCs w:val="28"/>
          <w:lang w:eastAsia="ru-RU"/>
        </w:rPr>
        <w:t xml:space="preserve"> </w:t>
      </w:r>
      <w:r w:rsidRPr="00105C2A">
        <w:rPr>
          <w:sz w:val="28"/>
          <w:szCs w:val="28"/>
          <w:lang w:eastAsia="ru-RU"/>
        </w:rPr>
        <w:t>кружков и 4 секции.</w:t>
      </w:r>
    </w:p>
    <w:p w:rsidR="002F6AB3" w:rsidRDefault="002F6AB3" w:rsidP="003306C2">
      <w:pPr>
        <w:spacing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На базе школы работали как школьные кружки, так и кружки-спутники от ДДЮТ «У Вознесенского моста, «Измайловский». </w:t>
      </w:r>
      <w:r w:rsidRPr="00397804">
        <w:rPr>
          <w:sz w:val="28"/>
          <w:szCs w:val="28"/>
          <w:lang w:eastAsia="ru-RU"/>
        </w:rPr>
        <w:t>Это помогло охвати</w:t>
      </w:r>
      <w:r>
        <w:rPr>
          <w:sz w:val="28"/>
          <w:szCs w:val="28"/>
          <w:lang w:eastAsia="ru-RU"/>
        </w:rPr>
        <w:t>ть кружковой деятельностью 87</w:t>
      </w:r>
      <w:r w:rsidRPr="00397804">
        <w:rPr>
          <w:sz w:val="28"/>
          <w:szCs w:val="28"/>
          <w:lang w:eastAsia="ru-RU"/>
        </w:rPr>
        <w:t xml:space="preserve"> %</w:t>
      </w:r>
      <w:r>
        <w:rPr>
          <w:sz w:val="28"/>
          <w:szCs w:val="28"/>
          <w:lang w:eastAsia="ru-RU"/>
        </w:rPr>
        <w:t xml:space="preserve"> учащихся. </w:t>
      </w:r>
    </w:p>
    <w:p w:rsidR="002F6AB3" w:rsidRDefault="002F6AB3" w:rsidP="003306C2">
      <w:pPr>
        <w:spacing w:line="360" w:lineRule="auto"/>
        <w:rPr>
          <w:sz w:val="28"/>
          <w:szCs w:val="28"/>
          <w:lang w:eastAsia="ru-RU"/>
        </w:rPr>
      </w:pPr>
      <w:r w:rsidRPr="00D361FF">
        <w:rPr>
          <w:noProof/>
          <w:sz w:val="28"/>
          <w:szCs w:val="28"/>
          <w:lang w:eastAsia="ru-RU"/>
        </w:rPr>
        <w:object w:dxaOrig="8986" w:dyaOrig="6087">
          <v:shape id="Диаграмма 1" o:spid="_x0000_i1026" type="#_x0000_t75" style="width:449.25pt;height:304.5pt;visibility:visible" o:ole="">
            <v:imagedata r:id="rId10" o:title=""/>
            <o:lock v:ext="edit" aspectratio="f"/>
          </v:shape>
          <o:OLEObject Type="Embed" ProgID="Excel.Chart.8" ShapeID="Диаграмма 1" DrawAspect="Content" ObjectID="_1472660681" r:id="rId11"/>
        </w:object>
      </w:r>
    </w:p>
    <w:p w:rsidR="002F6AB3" w:rsidRPr="00105C2A" w:rsidRDefault="002F6AB3" w:rsidP="003306C2">
      <w:pPr>
        <w:spacing w:line="360" w:lineRule="auto"/>
        <w:rPr>
          <w:sz w:val="28"/>
          <w:szCs w:val="28"/>
          <w:lang w:eastAsia="ru-RU"/>
        </w:rPr>
      </w:pPr>
    </w:p>
    <w:p w:rsidR="002F6AB3" w:rsidRPr="004142E5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</w:p>
    <w:p w:rsidR="002F6AB3" w:rsidRDefault="002F6AB3" w:rsidP="003306C2">
      <w:pPr>
        <w:spacing w:line="360" w:lineRule="auto"/>
        <w:rPr>
          <w:sz w:val="28"/>
          <w:szCs w:val="28"/>
          <w:lang w:eastAsia="ru-RU"/>
        </w:rPr>
      </w:pPr>
      <w:r>
        <w:rPr>
          <w:rFonts w:ascii="Arial" w:hAnsi="Arial" w:cs="Arial"/>
          <w:sz w:val="34"/>
          <w:szCs w:val="34"/>
          <w:lang w:eastAsia="ru-RU"/>
        </w:rPr>
        <w:t xml:space="preserve">    </w:t>
      </w:r>
      <w:r w:rsidRPr="004142E5">
        <w:rPr>
          <w:sz w:val="28"/>
          <w:szCs w:val="28"/>
          <w:lang w:eastAsia="ru-RU"/>
        </w:rPr>
        <w:t>Были пред</w:t>
      </w:r>
      <w:r>
        <w:rPr>
          <w:sz w:val="28"/>
          <w:szCs w:val="28"/>
          <w:lang w:eastAsia="ru-RU"/>
        </w:rPr>
        <w:t>ставлены следующие направления  объединений:</w:t>
      </w:r>
    </w:p>
    <w:p w:rsidR="002F6AB3" w:rsidRDefault="002F6AB3" w:rsidP="003306C2">
      <w:pPr>
        <w:spacing w:line="360" w:lineRule="auto"/>
        <w:rPr>
          <w:sz w:val="28"/>
          <w:szCs w:val="28"/>
          <w:lang w:eastAsia="ru-RU"/>
        </w:rPr>
      </w:pPr>
    </w:p>
    <w:p w:rsidR="002F6AB3" w:rsidRDefault="002F6AB3" w:rsidP="003306C2">
      <w:pPr>
        <w:pStyle w:val="ListParagraph"/>
        <w:numPr>
          <w:ilvl w:val="0"/>
          <w:numId w:val="7"/>
        </w:numPr>
        <w:spacing w:after="0"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художественное -7</w:t>
      </w:r>
    </w:p>
    <w:p w:rsidR="002F6AB3" w:rsidRDefault="002F6AB3" w:rsidP="003306C2">
      <w:pPr>
        <w:pStyle w:val="ListParagraph"/>
        <w:numPr>
          <w:ilvl w:val="0"/>
          <w:numId w:val="7"/>
        </w:numPr>
        <w:spacing w:after="0"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естественно-научное - 4</w:t>
      </w:r>
    </w:p>
    <w:p w:rsidR="002F6AB3" w:rsidRPr="00C417FE" w:rsidRDefault="002F6AB3" w:rsidP="003306C2">
      <w:pPr>
        <w:pStyle w:val="ListParagraph"/>
        <w:numPr>
          <w:ilvl w:val="0"/>
          <w:numId w:val="7"/>
        </w:numPr>
        <w:spacing w:after="0" w:line="360" w:lineRule="auto"/>
        <w:rPr>
          <w:color w:val="FF0000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социально-педагогическое -1</w:t>
      </w:r>
    </w:p>
    <w:p w:rsidR="002F6AB3" w:rsidRDefault="002F6AB3" w:rsidP="003306C2">
      <w:pPr>
        <w:pStyle w:val="ListParagraph"/>
        <w:numPr>
          <w:ilvl w:val="0"/>
          <w:numId w:val="7"/>
        </w:numPr>
        <w:spacing w:after="0"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туристско-краеведческое -2</w:t>
      </w:r>
    </w:p>
    <w:p w:rsidR="002F6AB3" w:rsidRPr="00EB368D" w:rsidRDefault="002F6AB3" w:rsidP="003306C2">
      <w:pPr>
        <w:pStyle w:val="ListParagraph"/>
        <w:numPr>
          <w:ilvl w:val="0"/>
          <w:numId w:val="7"/>
        </w:numPr>
        <w:spacing w:after="0"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физкультурно-спортивное – 5</w:t>
      </w:r>
    </w:p>
    <w:p w:rsidR="002F6AB3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</w:p>
    <w:p w:rsidR="002F6AB3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Одной из главных задач на 2013-2014 учебный год оставалась укрепление здоровья школьников. Она решалась через следующие мероприятия:</w:t>
      </w:r>
    </w:p>
    <w:p w:rsidR="002F6AB3" w:rsidRDefault="002F6AB3" w:rsidP="003306C2">
      <w:pPr>
        <w:pStyle w:val="ListParagraph"/>
        <w:numPr>
          <w:ilvl w:val="0"/>
          <w:numId w:val="8"/>
        </w:numPr>
        <w:spacing w:after="0"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спортивно-массовые мероприятия и Дни здоровья</w:t>
      </w:r>
    </w:p>
    <w:p w:rsidR="002F6AB3" w:rsidRDefault="002F6AB3" w:rsidP="003306C2">
      <w:pPr>
        <w:pStyle w:val="ListParagraph"/>
        <w:numPr>
          <w:ilvl w:val="0"/>
          <w:numId w:val="8"/>
        </w:numPr>
        <w:spacing w:after="0"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внутри школьные спортивные мероприятия и подготовка команд для участия в районных и </w:t>
      </w:r>
      <w:r w:rsidRPr="00F567C5">
        <w:rPr>
          <w:color w:val="000000"/>
          <w:sz w:val="28"/>
          <w:szCs w:val="28"/>
          <w:lang w:eastAsia="ru-RU"/>
        </w:rPr>
        <w:t>городских</w:t>
      </w:r>
      <w:r w:rsidRPr="00EB368D">
        <w:rPr>
          <w:color w:val="FF0000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соревнованиях</w:t>
      </w:r>
    </w:p>
    <w:p w:rsidR="002F6AB3" w:rsidRDefault="002F6AB3" w:rsidP="003306C2">
      <w:pPr>
        <w:pStyle w:val="ListParagraph"/>
        <w:numPr>
          <w:ilvl w:val="0"/>
          <w:numId w:val="8"/>
        </w:numPr>
        <w:spacing w:after="0"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занятиях в секциях и кружках</w:t>
      </w:r>
    </w:p>
    <w:p w:rsidR="002F6AB3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  <w:r w:rsidRPr="004D51DF">
        <w:rPr>
          <w:sz w:val="28"/>
          <w:szCs w:val="28"/>
          <w:lang w:eastAsia="ru-RU"/>
        </w:rPr>
        <w:t>Успешному решению здоровье</w:t>
      </w:r>
      <w:r>
        <w:rPr>
          <w:sz w:val="28"/>
          <w:szCs w:val="28"/>
          <w:lang w:eastAsia="ru-RU"/>
        </w:rPr>
        <w:t xml:space="preserve"> </w:t>
      </w:r>
      <w:bookmarkStart w:id="1" w:name="_GoBack"/>
      <w:bookmarkEnd w:id="1"/>
      <w:r w:rsidRPr="004D51DF">
        <w:rPr>
          <w:sz w:val="28"/>
          <w:szCs w:val="28"/>
          <w:lang w:eastAsia="ru-RU"/>
        </w:rPr>
        <w:t>сберегающих технологий способствовала оптимальная организация учебно-воспитательного проце</w:t>
      </w:r>
      <w:r>
        <w:rPr>
          <w:sz w:val="28"/>
          <w:szCs w:val="28"/>
          <w:lang w:eastAsia="ru-RU"/>
        </w:rPr>
        <w:t xml:space="preserve">сса. Работает школа в одну смену - это позволяет открыть   </w:t>
      </w:r>
      <w:r w:rsidRPr="00284988">
        <w:rPr>
          <w:sz w:val="28"/>
          <w:szCs w:val="28"/>
          <w:lang w:eastAsia="ru-RU"/>
        </w:rPr>
        <w:t>11 продленных</w:t>
      </w:r>
      <w:r w:rsidRPr="004D51DF">
        <w:rPr>
          <w:sz w:val="28"/>
          <w:szCs w:val="28"/>
          <w:lang w:eastAsia="ru-RU"/>
        </w:rPr>
        <w:t xml:space="preserve"> гр</w:t>
      </w:r>
      <w:r>
        <w:rPr>
          <w:sz w:val="28"/>
          <w:szCs w:val="28"/>
          <w:lang w:eastAsia="ru-RU"/>
        </w:rPr>
        <w:t>упп.</w:t>
      </w:r>
      <w:r w:rsidRPr="004D51DF">
        <w:rPr>
          <w:sz w:val="28"/>
          <w:szCs w:val="28"/>
          <w:lang w:eastAsia="ru-RU"/>
        </w:rPr>
        <w:t xml:space="preserve"> В школе </w:t>
      </w:r>
      <w:r>
        <w:rPr>
          <w:sz w:val="28"/>
          <w:szCs w:val="28"/>
          <w:lang w:eastAsia="ru-RU"/>
        </w:rPr>
        <w:t>открыто</w:t>
      </w:r>
      <w:r w:rsidRPr="004D51DF">
        <w:rPr>
          <w:sz w:val="28"/>
          <w:szCs w:val="28"/>
          <w:lang w:eastAsia="ru-RU"/>
        </w:rPr>
        <w:t xml:space="preserve"> 3 спортивных</w:t>
      </w:r>
      <w:r>
        <w:rPr>
          <w:sz w:val="28"/>
          <w:szCs w:val="28"/>
          <w:lang w:eastAsia="ru-RU"/>
        </w:rPr>
        <w:t xml:space="preserve"> секции: баскетбол, городошный спорт, оздоровительная гимнастика</w:t>
      </w:r>
      <w:r w:rsidRPr="004D51DF">
        <w:rPr>
          <w:sz w:val="28"/>
          <w:szCs w:val="28"/>
          <w:lang w:eastAsia="ru-RU"/>
        </w:rPr>
        <w:t>. Все это способствовало увеличению двигательной активности учащихся во второй половине дня и тем самым благоприятно влияет на их здоровье</w:t>
      </w:r>
      <w:r w:rsidRPr="000F128E">
        <w:rPr>
          <w:sz w:val="28"/>
          <w:szCs w:val="28"/>
          <w:lang w:eastAsia="ru-RU"/>
        </w:rPr>
        <w:t>. Однако следует отметить, что школьные с</w:t>
      </w:r>
      <w:r>
        <w:rPr>
          <w:sz w:val="28"/>
          <w:szCs w:val="28"/>
          <w:lang w:eastAsia="ru-RU"/>
        </w:rPr>
        <w:t>портивные секции посещали лишь 3</w:t>
      </w:r>
      <w:r w:rsidRPr="000F128E">
        <w:rPr>
          <w:sz w:val="28"/>
          <w:szCs w:val="28"/>
          <w:lang w:eastAsia="ru-RU"/>
        </w:rPr>
        <w:t>5% учащихся школы. Хотя мотивация к посещению спортивных соревнований у всех учащихся находится на высоком уровне.</w:t>
      </w:r>
    </w:p>
    <w:p w:rsidR="002F6AB3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</w:p>
    <w:p w:rsidR="002F6AB3" w:rsidRDefault="002F6AB3" w:rsidP="003306C2">
      <w:pPr>
        <w:pStyle w:val="a"/>
        <w:tabs>
          <w:tab w:val="left" w:pos="873"/>
          <w:tab w:val="left" w:pos="2802"/>
          <w:tab w:val="left" w:pos="4434"/>
          <w:tab w:val="left" w:pos="7717"/>
        </w:tabs>
        <w:spacing w:line="360" w:lineRule="auto"/>
        <w:jc w:val="both"/>
        <w:rPr>
          <w:sz w:val="28"/>
          <w:szCs w:val="28"/>
          <w:u w:val="single"/>
        </w:rPr>
      </w:pPr>
      <w:r w:rsidRPr="00CB5AE3">
        <w:rPr>
          <w:sz w:val="28"/>
          <w:szCs w:val="28"/>
        </w:rPr>
        <w:t xml:space="preserve">Систематически в школе проводились спортивные </w:t>
      </w:r>
      <w:r>
        <w:rPr>
          <w:sz w:val="28"/>
          <w:szCs w:val="28"/>
        </w:rPr>
        <w:t>соревнования  по мини-футболу, городошному спорту</w:t>
      </w:r>
      <w:r w:rsidRPr="00CB5AE3">
        <w:rPr>
          <w:sz w:val="28"/>
          <w:szCs w:val="28"/>
        </w:rPr>
        <w:t>. Активно участвовали  наши учащиеся и в спортивных мероприятиях</w:t>
      </w:r>
      <w:r>
        <w:rPr>
          <w:sz w:val="28"/>
          <w:szCs w:val="28"/>
        </w:rPr>
        <w:t xml:space="preserve"> школьного,</w:t>
      </w:r>
      <w:r w:rsidRPr="00CB5AE3">
        <w:rPr>
          <w:sz w:val="28"/>
          <w:szCs w:val="28"/>
        </w:rPr>
        <w:t xml:space="preserve"> </w:t>
      </w:r>
      <w:r w:rsidRPr="000F128E">
        <w:rPr>
          <w:sz w:val="28"/>
          <w:szCs w:val="28"/>
        </w:rPr>
        <w:t>районного и городского</w:t>
      </w:r>
      <w:r w:rsidRPr="00CB5AE3">
        <w:rPr>
          <w:sz w:val="28"/>
          <w:szCs w:val="28"/>
        </w:rPr>
        <w:t xml:space="preserve"> масштаба. </w:t>
      </w:r>
      <w:r>
        <w:rPr>
          <w:sz w:val="28"/>
          <w:szCs w:val="28"/>
        </w:rPr>
        <w:t>П</w:t>
      </w:r>
      <w:r w:rsidRPr="00CB5AE3">
        <w:rPr>
          <w:sz w:val="28"/>
          <w:szCs w:val="28"/>
        </w:rPr>
        <w:t>роводились дни здоровья. В этом учебном году были пр</w:t>
      </w:r>
      <w:r>
        <w:rPr>
          <w:sz w:val="28"/>
          <w:szCs w:val="28"/>
        </w:rPr>
        <w:t>оведены: районные соревнования по мини-футболу</w:t>
      </w:r>
      <w:r w:rsidRPr="00CB5AE3">
        <w:rPr>
          <w:sz w:val="28"/>
          <w:szCs w:val="28"/>
        </w:rPr>
        <w:t xml:space="preserve"> (сентябрь), </w:t>
      </w:r>
      <w:r>
        <w:rPr>
          <w:sz w:val="28"/>
          <w:szCs w:val="28"/>
        </w:rPr>
        <w:t xml:space="preserve">внутри школьные </w:t>
      </w:r>
      <w:r w:rsidRPr="00CB5AE3">
        <w:rPr>
          <w:sz w:val="28"/>
          <w:szCs w:val="28"/>
        </w:rPr>
        <w:t>«Веселые старты»</w:t>
      </w:r>
      <w:r>
        <w:rPr>
          <w:sz w:val="28"/>
          <w:szCs w:val="28"/>
        </w:rPr>
        <w:t xml:space="preserve"> 2-4 кл</w:t>
      </w:r>
      <w:r w:rsidRPr="00CB5AE3">
        <w:rPr>
          <w:sz w:val="28"/>
          <w:szCs w:val="28"/>
        </w:rPr>
        <w:t xml:space="preserve"> (октябрь),</w:t>
      </w:r>
      <w:r>
        <w:rPr>
          <w:sz w:val="28"/>
          <w:szCs w:val="28"/>
        </w:rPr>
        <w:t xml:space="preserve"> «Весёлые старты» районные 3-4 кл (ноябрь), школьные «Зимние забавы» 1-4 кл (декабрь), «К стартам готов!» -районные соревнования среди 2х кл.( февраль), « А ну-ка, мальчики!» 1-4 кл, А ну-ка, девочки!»1-4 кл.- внутри школьные (март), мини-футбол по параллелям 1-4кл (март-апрель). </w:t>
      </w:r>
      <w:r w:rsidRPr="00CB5AE3">
        <w:rPr>
          <w:sz w:val="28"/>
          <w:szCs w:val="28"/>
        </w:rPr>
        <w:t>Такая работа способствуют физическому оздоровлению учащихся школы.</w:t>
      </w:r>
      <w:r>
        <w:rPr>
          <w:sz w:val="28"/>
          <w:szCs w:val="28"/>
        </w:rPr>
        <w:t xml:space="preserve"> </w:t>
      </w:r>
    </w:p>
    <w:p w:rsidR="002F6AB3" w:rsidRPr="00CB5AE3" w:rsidRDefault="002F6AB3" w:rsidP="003306C2">
      <w:pPr>
        <w:pStyle w:val="a"/>
        <w:tabs>
          <w:tab w:val="left" w:pos="873"/>
          <w:tab w:val="left" w:pos="2802"/>
          <w:tab w:val="left" w:pos="4434"/>
          <w:tab w:val="left" w:pos="7717"/>
        </w:tabs>
        <w:spacing w:line="360" w:lineRule="auto"/>
        <w:jc w:val="both"/>
        <w:rPr>
          <w:sz w:val="28"/>
          <w:szCs w:val="28"/>
        </w:rPr>
      </w:pPr>
      <w:r w:rsidRPr="00CB5AE3">
        <w:rPr>
          <w:sz w:val="28"/>
          <w:szCs w:val="28"/>
        </w:rPr>
        <w:t>Оздоровительная работа планировалась и проводилась всеми классными руководителями с учетом общешкольных и стоящих перед классным коллективом зад</w:t>
      </w:r>
      <w:r>
        <w:rPr>
          <w:sz w:val="28"/>
          <w:szCs w:val="28"/>
        </w:rPr>
        <w:t>ач,</w:t>
      </w:r>
      <w:r w:rsidRPr="00CB5AE3">
        <w:rPr>
          <w:sz w:val="28"/>
          <w:szCs w:val="28"/>
        </w:rPr>
        <w:t xml:space="preserve"> возрастных и личностных особенностей учащихся. Валеологическое воспитание учащихся осуществлялось по следующим направлениям:</w:t>
      </w:r>
    </w:p>
    <w:p w:rsidR="002F6AB3" w:rsidRPr="00CB5AE3" w:rsidRDefault="002F6AB3" w:rsidP="003306C2">
      <w:pPr>
        <w:pStyle w:val="a"/>
        <w:numPr>
          <w:ilvl w:val="0"/>
          <w:numId w:val="9"/>
        </w:numPr>
        <w:tabs>
          <w:tab w:val="left" w:pos="873"/>
          <w:tab w:val="left" w:pos="2802"/>
          <w:tab w:val="left" w:pos="4434"/>
          <w:tab w:val="left" w:pos="7717"/>
        </w:tabs>
        <w:spacing w:line="360" w:lineRule="auto"/>
        <w:jc w:val="both"/>
        <w:rPr>
          <w:sz w:val="28"/>
          <w:szCs w:val="28"/>
        </w:rPr>
      </w:pPr>
      <w:r w:rsidRPr="00CB5AE3">
        <w:rPr>
          <w:sz w:val="28"/>
          <w:szCs w:val="28"/>
        </w:rPr>
        <w:t>спортивно-оздоровительное</w:t>
      </w:r>
    </w:p>
    <w:p w:rsidR="002F6AB3" w:rsidRPr="00CB5AE3" w:rsidRDefault="002F6AB3" w:rsidP="003306C2">
      <w:pPr>
        <w:pStyle w:val="a"/>
        <w:numPr>
          <w:ilvl w:val="0"/>
          <w:numId w:val="9"/>
        </w:numPr>
        <w:tabs>
          <w:tab w:val="left" w:pos="873"/>
          <w:tab w:val="left" w:pos="2802"/>
          <w:tab w:val="left" w:pos="4434"/>
          <w:tab w:val="left" w:pos="7717"/>
        </w:tabs>
        <w:spacing w:line="360" w:lineRule="auto"/>
        <w:jc w:val="both"/>
        <w:rPr>
          <w:sz w:val="28"/>
          <w:szCs w:val="28"/>
        </w:rPr>
      </w:pPr>
      <w:r w:rsidRPr="00CB5AE3">
        <w:rPr>
          <w:sz w:val="28"/>
          <w:szCs w:val="28"/>
        </w:rPr>
        <w:t>культурно-просветительское</w:t>
      </w:r>
    </w:p>
    <w:p w:rsidR="002F6AB3" w:rsidRPr="00CB5AE3" w:rsidRDefault="002F6AB3" w:rsidP="003306C2">
      <w:pPr>
        <w:pStyle w:val="a"/>
        <w:numPr>
          <w:ilvl w:val="0"/>
          <w:numId w:val="9"/>
        </w:numPr>
        <w:tabs>
          <w:tab w:val="left" w:pos="873"/>
          <w:tab w:val="left" w:pos="2802"/>
          <w:tab w:val="left" w:pos="4434"/>
          <w:tab w:val="left" w:pos="7717"/>
        </w:tabs>
        <w:spacing w:line="360" w:lineRule="auto"/>
        <w:jc w:val="both"/>
        <w:rPr>
          <w:sz w:val="28"/>
          <w:szCs w:val="28"/>
        </w:rPr>
      </w:pPr>
      <w:r w:rsidRPr="00CB5AE3">
        <w:rPr>
          <w:sz w:val="28"/>
          <w:szCs w:val="28"/>
        </w:rPr>
        <w:t>медико-профилактическое</w:t>
      </w:r>
    </w:p>
    <w:p w:rsidR="002F6AB3" w:rsidRDefault="002F6AB3" w:rsidP="003306C2">
      <w:pPr>
        <w:pStyle w:val="a"/>
        <w:tabs>
          <w:tab w:val="left" w:pos="873"/>
          <w:tab w:val="left" w:pos="2802"/>
          <w:tab w:val="left" w:pos="4434"/>
          <w:tab w:val="left" w:pos="7717"/>
        </w:tabs>
        <w:spacing w:line="360" w:lineRule="auto"/>
        <w:jc w:val="both"/>
        <w:rPr>
          <w:sz w:val="28"/>
          <w:szCs w:val="28"/>
        </w:rPr>
      </w:pPr>
      <w:r w:rsidRPr="00CB5AE3">
        <w:rPr>
          <w:sz w:val="28"/>
          <w:szCs w:val="28"/>
        </w:rPr>
        <w:t xml:space="preserve">С валеологической целью </w:t>
      </w:r>
      <w:r>
        <w:rPr>
          <w:sz w:val="28"/>
          <w:szCs w:val="28"/>
        </w:rPr>
        <w:t>классными руководителями и воспитателями ГПД были проведены классные часы и уроки здоровья, в рамках недели ЗОЖ проведён конкурс рисунков по теме: «Что мы знаем о здоровье», проведён в ГПД месячник по здоровье сберегающим технологиям.</w:t>
      </w:r>
    </w:p>
    <w:p w:rsidR="002F6AB3" w:rsidRDefault="002F6AB3" w:rsidP="003306C2">
      <w:pPr>
        <w:pStyle w:val="a"/>
        <w:tabs>
          <w:tab w:val="left" w:pos="873"/>
          <w:tab w:val="left" w:pos="2802"/>
          <w:tab w:val="left" w:pos="4434"/>
          <w:tab w:val="left" w:pos="7717"/>
        </w:tabs>
        <w:spacing w:line="360" w:lineRule="auto"/>
        <w:jc w:val="both"/>
        <w:rPr>
          <w:sz w:val="28"/>
          <w:szCs w:val="28"/>
        </w:rPr>
      </w:pPr>
    </w:p>
    <w:p w:rsidR="002F6AB3" w:rsidRDefault="002F6AB3" w:rsidP="003306C2">
      <w:pPr>
        <w:pStyle w:val="a"/>
        <w:tabs>
          <w:tab w:val="left" w:pos="873"/>
          <w:tab w:val="left" w:pos="2802"/>
          <w:tab w:val="left" w:pos="4434"/>
          <w:tab w:val="left" w:pos="7717"/>
        </w:tabs>
        <w:spacing w:line="360" w:lineRule="auto"/>
        <w:rPr>
          <w:sz w:val="28"/>
          <w:szCs w:val="28"/>
        </w:rPr>
      </w:pPr>
      <w:r w:rsidRPr="00CB5AE3">
        <w:rPr>
          <w:sz w:val="28"/>
          <w:szCs w:val="28"/>
        </w:rPr>
        <w:t>Со стороны администрации школы осуществляется постоянный контроль за соблюдением санитарно-эпидемиологических правил, за созданием системы работы по охране труда в школе.</w:t>
      </w:r>
    </w:p>
    <w:p w:rsidR="002F6AB3" w:rsidRDefault="002F6AB3" w:rsidP="003306C2">
      <w:pPr>
        <w:pStyle w:val="a"/>
        <w:tabs>
          <w:tab w:val="left" w:pos="873"/>
          <w:tab w:val="left" w:pos="2802"/>
          <w:tab w:val="left" w:pos="4434"/>
          <w:tab w:val="left" w:pos="7717"/>
        </w:tabs>
        <w:spacing w:line="360" w:lineRule="auto"/>
        <w:rPr>
          <w:sz w:val="28"/>
          <w:szCs w:val="28"/>
        </w:rPr>
      </w:pPr>
    </w:p>
    <w:p w:rsidR="002F6AB3" w:rsidRDefault="002F6AB3" w:rsidP="003306C2">
      <w:pPr>
        <w:pStyle w:val="a"/>
        <w:tabs>
          <w:tab w:val="left" w:pos="873"/>
          <w:tab w:val="left" w:pos="2802"/>
          <w:tab w:val="left" w:pos="4434"/>
          <w:tab w:val="left" w:pos="771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Следующая решаемая воспитательная задача способствовала совершенствованию работы по повышению уровня духовно-нравственных основ, гражданско-патриотического сознания и толерантности учащихся. Были проведены следующие мероприятия: классные часы, беседы о начале блокады Ленинграда 1-4 классы, (сентябрь), экскурсии по программе «Толерантность» 4 классы(декабрь), в рамках недели толерантности проведены тематические классные часы по параллелям, конкурс рисунков «Сказки народов мира», «Наши мамы самые…», концерт к 9 мая, участие в конкурсе рисунков у ТРК «Варшавский экспресс» в рамках вахты Памяти, уроки мужества, конкурс рисунков «Художник о войне».</w:t>
      </w:r>
    </w:p>
    <w:p w:rsidR="002F6AB3" w:rsidRDefault="002F6AB3" w:rsidP="003306C2">
      <w:pPr>
        <w:pStyle w:val="a"/>
        <w:tabs>
          <w:tab w:val="left" w:pos="873"/>
          <w:tab w:val="left" w:pos="2802"/>
          <w:tab w:val="left" w:pos="4434"/>
          <w:tab w:val="left" w:pos="771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CB5AE3">
        <w:rPr>
          <w:sz w:val="28"/>
          <w:szCs w:val="28"/>
        </w:rPr>
        <w:t xml:space="preserve">Проводимые </w:t>
      </w:r>
      <w:r>
        <w:rPr>
          <w:sz w:val="28"/>
          <w:szCs w:val="28"/>
        </w:rPr>
        <w:t xml:space="preserve">классными руководителями мероприятия </w:t>
      </w:r>
      <w:r w:rsidRPr="00CB5AE3">
        <w:rPr>
          <w:sz w:val="28"/>
          <w:szCs w:val="28"/>
        </w:rPr>
        <w:t>способствовали развитию у учащихся чувства гордости за свою родину, ее героическое прошлое.</w:t>
      </w:r>
    </w:p>
    <w:p w:rsidR="002F6AB3" w:rsidRDefault="002F6AB3" w:rsidP="003306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6C62C6">
        <w:rPr>
          <w:sz w:val="28"/>
          <w:szCs w:val="28"/>
        </w:rPr>
        <w:t>В следующем учебном году следует продолжить работу по формированию воспитательного идеала у учащихся, уделив больше внимания практической стороне вопроса.</w:t>
      </w:r>
    </w:p>
    <w:p w:rsidR="002F6AB3" w:rsidRDefault="002F6AB3" w:rsidP="003306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6C62C6">
        <w:rPr>
          <w:sz w:val="28"/>
          <w:szCs w:val="28"/>
        </w:rPr>
        <w:t xml:space="preserve">Отличительной чертой современного педагога является умение строить воспитательную работу с детьми на основе сотрудничества и индивидуального подхода каждому ребенку. Совершенствованию данного направления была посвящена </w:t>
      </w:r>
      <w:r w:rsidRPr="006C62C6">
        <w:rPr>
          <w:b/>
          <w:sz w:val="28"/>
          <w:szCs w:val="28"/>
        </w:rPr>
        <w:t>третья</w:t>
      </w:r>
      <w:r w:rsidRPr="006C62C6">
        <w:rPr>
          <w:sz w:val="28"/>
          <w:szCs w:val="28"/>
        </w:rPr>
        <w:t xml:space="preserve"> задача воспитательной работы школы.</w:t>
      </w:r>
      <w:r>
        <w:rPr>
          <w:sz w:val="28"/>
          <w:szCs w:val="28"/>
        </w:rPr>
        <w:t xml:space="preserve"> В классах и ГПД проводились беседы, индивидуальная работа, классные часы, совместные праздники, экскурсии, часы досуга (Новогодние праздники, Хэллоуин, 8 марта, 23 февраля, Звезда удачи, семейные блины, посвящение в первоклассники, посвящение в читатели, посещение театров, музеев и др), которые способствовали объединению детского коллектива, развитию творческих, организаторских способностей, коммуникативных способностей.</w:t>
      </w:r>
    </w:p>
    <w:p w:rsidR="002F6AB3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  </w:t>
      </w:r>
      <w:r w:rsidRPr="004069EE">
        <w:rPr>
          <w:sz w:val="28"/>
          <w:szCs w:val="28"/>
          <w:lang w:eastAsia="ru-RU"/>
        </w:rPr>
        <w:t>В традиционных школьных мероприятиях участвуют все классы, но степень активности классов в жизни школы, естественно, разная. Это связано с работой классных руководителей их желанием и умением организовать, зажечь детей, умением привлекать к участию в мероприятиях каждого ученика. Бо</w:t>
      </w:r>
      <w:r>
        <w:rPr>
          <w:sz w:val="28"/>
          <w:szCs w:val="28"/>
          <w:lang w:eastAsia="ru-RU"/>
        </w:rPr>
        <w:t>льшое значение имеет сформирован</w:t>
      </w:r>
      <w:r w:rsidRPr="004069EE">
        <w:rPr>
          <w:sz w:val="28"/>
          <w:szCs w:val="28"/>
          <w:lang w:eastAsia="ru-RU"/>
        </w:rPr>
        <w:t>ность классного коллектива, отношения между учениками в классе.</w:t>
      </w:r>
    </w:p>
    <w:p w:rsidR="002F6AB3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</w:t>
      </w:r>
      <w:r w:rsidRPr="004069EE">
        <w:rPr>
          <w:sz w:val="28"/>
          <w:szCs w:val="28"/>
          <w:lang w:eastAsia="ru-RU"/>
        </w:rPr>
        <w:t>Для формирования «имиджа» школы, обмена опытом, выхода учеников школы на более высокий уровень особое значение имеет участие в</w:t>
      </w:r>
      <w:r>
        <w:rPr>
          <w:sz w:val="28"/>
          <w:szCs w:val="28"/>
          <w:lang w:eastAsia="ru-RU"/>
        </w:rPr>
        <w:t xml:space="preserve"> районных и городских конкурсах и даже всероссийских.</w:t>
      </w:r>
      <w:r w:rsidRPr="004069EE">
        <w:rPr>
          <w:sz w:val="28"/>
          <w:szCs w:val="28"/>
          <w:lang w:eastAsia="ru-RU"/>
        </w:rPr>
        <w:t xml:space="preserve"> Ребята, которые принимают участие в этих конкурсах, приобретают новые навыки и умения и получают возможность проявить свои таланты за пределами школы, что зачастую положительно сказывается на их дальнейшем творческом росте и позволяет выйти на более высокий уровень. В этом учебном году ученики школы приняли </w:t>
      </w:r>
      <w:r>
        <w:rPr>
          <w:sz w:val="28"/>
          <w:szCs w:val="28"/>
          <w:lang w:eastAsia="ru-RU"/>
        </w:rPr>
        <w:t xml:space="preserve">участие в </w:t>
      </w:r>
      <w:r w:rsidRPr="004069EE">
        <w:rPr>
          <w:sz w:val="28"/>
          <w:szCs w:val="28"/>
          <w:lang w:eastAsia="ru-RU"/>
        </w:rPr>
        <w:t xml:space="preserve">конкурсах </w:t>
      </w:r>
      <w:r>
        <w:rPr>
          <w:sz w:val="28"/>
          <w:szCs w:val="28"/>
          <w:lang w:eastAsia="ru-RU"/>
        </w:rPr>
        <w:t>районного, городского и всероссийского масштаба. Есть победители, лауреаты, дипломанты. (Городки, Мир в капле осени, Графический дизайн, Картина из мусорной корзины, Звезда удачи, Путешествие в экономику, Зелёный огонёк, Дорога и мы, Вознесенский вернисаж)</w:t>
      </w:r>
    </w:p>
    <w:p w:rsidR="002F6AB3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color w:val="FF0000"/>
          <w:sz w:val="28"/>
          <w:szCs w:val="28"/>
          <w:lang w:eastAsia="ru-RU"/>
        </w:rPr>
        <w:t xml:space="preserve">       </w:t>
      </w:r>
      <w:r>
        <w:rPr>
          <w:sz w:val="28"/>
          <w:szCs w:val="28"/>
          <w:lang w:eastAsia="ru-RU"/>
        </w:rPr>
        <w:t xml:space="preserve">   </w:t>
      </w:r>
      <w:r w:rsidRPr="00355876">
        <w:rPr>
          <w:sz w:val="28"/>
          <w:szCs w:val="28"/>
          <w:lang w:eastAsia="ru-RU"/>
        </w:rPr>
        <w:t>Важным направлением в работе воспитательного коллектива остается профилактика безнадзорности,</w:t>
      </w:r>
      <w:r>
        <w:rPr>
          <w:sz w:val="28"/>
          <w:szCs w:val="28"/>
          <w:lang w:eastAsia="ru-RU"/>
        </w:rPr>
        <w:t xml:space="preserve"> предупреждение ДТТ,</w:t>
      </w:r>
      <w:r w:rsidRPr="00355876">
        <w:rPr>
          <w:sz w:val="28"/>
          <w:szCs w:val="28"/>
          <w:lang w:eastAsia="ru-RU"/>
        </w:rPr>
        <w:t xml:space="preserve"> правонарушений и вредных привычек среди учащихся школы.</w:t>
      </w:r>
      <w:r>
        <w:rPr>
          <w:sz w:val="28"/>
          <w:szCs w:val="28"/>
          <w:lang w:eastAsia="ru-RU"/>
        </w:rPr>
        <w:t xml:space="preserve"> Проводится работа социального   педагога с различными группами учащихся, наблюдение за их поведением, условиями в семье.</w:t>
      </w:r>
    </w:p>
    <w:p w:rsidR="002F6AB3" w:rsidRDefault="002F6AB3" w:rsidP="003306C2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С целью предупреждения ДТТ были проведены следующие мероприятия:</w:t>
      </w:r>
    </w:p>
    <w:p w:rsidR="002F6AB3" w:rsidRDefault="002F6AB3" w:rsidP="003306C2">
      <w:pPr>
        <w:pStyle w:val="ListParagraph"/>
        <w:numPr>
          <w:ilvl w:val="0"/>
          <w:numId w:val="10"/>
        </w:numPr>
        <w:spacing w:after="160"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беседы с инспектором ГИБДД</w:t>
      </w:r>
    </w:p>
    <w:p w:rsidR="002F6AB3" w:rsidRDefault="002F6AB3" w:rsidP="003306C2">
      <w:pPr>
        <w:pStyle w:val="ListParagraph"/>
        <w:numPr>
          <w:ilvl w:val="0"/>
          <w:numId w:val="10"/>
        </w:numPr>
        <w:spacing w:after="160"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посвящение в пешеходы</w:t>
      </w:r>
    </w:p>
    <w:p w:rsidR="002F6AB3" w:rsidRDefault="002F6AB3" w:rsidP="003306C2">
      <w:pPr>
        <w:pStyle w:val="ListParagraph"/>
        <w:numPr>
          <w:ilvl w:val="0"/>
          <w:numId w:val="10"/>
        </w:numPr>
        <w:spacing w:after="160"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конкурс «Зелёный огонёк»</w:t>
      </w:r>
    </w:p>
    <w:p w:rsidR="002F6AB3" w:rsidRDefault="002F6AB3" w:rsidP="003306C2">
      <w:pPr>
        <w:pStyle w:val="ListParagraph"/>
        <w:numPr>
          <w:ilvl w:val="0"/>
          <w:numId w:val="10"/>
        </w:numPr>
        <w:spacing w:after="160"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конкурс «Дорога и мы»</w:t>
      </w:r>
    </w:p>
    <w:p w:rsidR="002F6AB3" w:rsidRDefault="002F6AB3" w:rsidP="003306C2">
      <w:pPr>
        <w:pStyle w:val="ListParagraph"/>
        <w:numPr>
          <w:ilvl w:val="0"/>
          <w:numId w:val="10"/>
        </w:numPr>
        <w:spacing w:after="160"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Реализация программы «Друзья Светофора»</w:t>
      </w:r>
    </w:p>
    <w:p w:rsidR="002F6AB3" w:rsidRDefault="002F6AB3" w:rsidP="003306C2">
      <w:pPr>
        <w:pStyle w:val="NoSpacing"/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</w:t>
      </w:r>
      <w:r w:rsidRPr="00E55360">
        <w:rPr>
          <w:sz w:val="28"/>
          <w:szCs w:val="28"/>
          <w:lang w:eastAsia="ru-RU"/>
        </w:rPr>
        <w:t xml:space="preserve">В течении года велась работа с родителями, решая тем самым </w:t>
      </w:r>
      <w:r w:rsidRPr="00E55360">
        <w:rPr>
          <w:b/>
          <w:sz w:val="28"/>
          <w:szCs w:val="28"/>
          <w:lang w:eastAsia="ru-RU"/>
        </w:rPr>
        <w:t>пятую задачу</w:t>
      </w:r>
      <w:r w:rsidRPr="00E55360">
        <w:rPr>
          <w:sz w:val="28"/>
          <w:szCs w:val="28"/>
          <w:lang w:eastAsia="ru-RU"/>
        </w:rPr>
        <w:t xml:space="preserve"> воспитательного процесса.</w:t>
      </w:r>
      <w:r w:rsidRPr="00E55360">
        <w:rPr>
          <w:rFonts w:ascii="Arial" w:hAnsi="Arial" w:cs="Arial"/>
          <w:sz w:val="34"/>
          <w:szCs w:val="34"/>
          <w:lang w:eastAsia="ru-RU"/>
        </w:rPr>
        <w:t xml:space="preserve"> </w:t>
      </w:r>
      <w:r w:rsidRPr="00E55360">
        <w:rPr>
          <w:sz w:val="28"/>
          <w:szCs w:val="28"/>
          <w:lang w:eastAsia="ru-RU"/>
        </w:rPr>
        <w:t>В настоящее время проблема взаимодействия</w:t>
      </w:r>
      <w:r>
        <w:rPr>
          <w:sz w:val="28"/>
          <w:szCs w:val="28"/>
          <w:lang w:eastAsia="ru-RU"/>
        </w:rPr>
        <w:t xml:space="preserve"> </w:t>
      </w:r>
      <w:r w:rsidRPr="00E55360">
        <w:rPr>
          <w:sz w:val="28"/>
          <w:szCs w:val="28"/>
          <w:lang w:eastAsia="ru-RU"/>
        </w:rPr>
        <w:t>школы и семьи остается острой и ак</w:t>
      </w:r>
      <w:r>
        <w:rPr>
          <w:sz w:val="28"/>
          <w:szCs w:val="28"/>
          <w:lang w:eastAsia="ru-RU"/>
        </w:rPr>
        <w:t xml:space="preserve">туальной.  Школа и семья остаются </w:t>
      </w:r>
      <w:r w:rsidRPr="00E55360">
        <w:rPr>
          <w:sz w:val="28"/>
          <w:szCs w:val="28"/>
          <w:lang w:eastAsia="ru-RU"/>
        </w:rPr>
        <w:t xml:space="preserve">главными участниками и партнерами воспитательного процесса. </w:t>
      </w:r>
      <w:r>
        <w:rPr>
          <w:sz w:val="28"/>
          <w:szCs w:val="28"/>
          <w:lang w:eastAsia="ru-RU"/>
        </w:rPr>
        <w:t xml:space="preserve"> Целью данной работы было дать психолого-педагогические знания через родительские собрания, консультации администрации школы, классных руководителей, социального педагога по социальным вопросам, вопросам педагогической коррекции складывающихся отношений между детьми и взрослыми в отдельных семьях, индивидуальные беседы об особенностях возраста и методах подхода к воспитанию ребёнка, по профилактике безнадзорности и правонарушений, сохранению и укреплению здоровья, проводятся дни открытых дверей для родителей.</w:t>
      </w:r>
    </w:p>
    <w:p w:rsidR="002F6AB3" w:rsidRDefault="002F6AB3" w:rsidP="003306C2">
      <w:pPr>
        <w:pStyle w:val="NoSpacing"/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Вся проделанная работа по данному направлению заслуживает положительной оценки. За истёкший учебный год сделано немало, но остаются вопросы над которыми необходимо работать -поведение детей, успеваемость, нежелание развиваться творчески, физически. Необходимо привлекать родителей к планированию воспитательной деятельности.</w:t>
      </w:r>
    </w:p>
    <w:p w:rsidR="002F6AB3" w:rsidRDefault="002F6AB3" w:rsidP="003306C2">
      <w:pPr>
        <w:pStyle w:val="NoSpacing"/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Исходя из анализа воспитательной работы, необходимо отметить, что в целом поставленные задачи воспитательной работы в 2013-2014 учебном году можно считать решёнными, цель достигнута. На основе тех проблем, которые выделись в процессе работы, можно сформулировать </w:t>
      </w:r>
      <w:r w:rsidRPr="00BA5190">
        <w:rPr>
          <w:b/>
          <w:sz w:val="28"/>
          <w:szCs w:val="28"/>
          <w:lang w:eastAsia="ru-RU"/>
        </w:rPr>
        <w:t>ЦЕЛЬ</w:t>
      </w:r>
      <w:r>
        <w:rPr>
          <w:sz w:val="28"/>
          <w:szCs w:val="28"/>
          <w:lang w:eastAsia="ru-RU"/>
        </w:rPr>
        <w:t xml:space="preserve"> воспитательной работы на будущий учебный год – </w:t>
      </w:r>
      <w:r w:rsidRPr="004C02D6">
        <w:rPr>
          <w:i/>
          <w:sz w:val="28"/>
          <w:szCs w:val="28"/>
          <w:lang w:eastAsia="ru-RU"/>
        </w:rPr>
        <w:t>создание условий для становления здорового, разносторонне развитого человека с позитивной позицией, нравственными патриотическими устоями, способного к саморазвитию и самореализации</w:t>
      </w:r>
      <w:r>
        <w:rPr>
          <w:sz w:val="28"/>
          <w:szCs w:val="28"/>
          <w:lang w:eastAsia="ru-RU"/>
        </w:rPr>
        <w:t xml:space="preserve">. Для реализации поставленной цели необходимо решить следующие </w:t>
      </w:r>
      <w:r w:rsidRPr="00BA5190">
        <w:rPr>
          <w:b/>
          <w:sz w:val="28"/>
          <w:szCs w:val="28"/>
          <w:lang w:eastAsia="ru-RU"/>
        </w:rPr>
        <w:t>задачи</w:t>
      </w:r>
      <w:r>
        <w:rPr>
          <w:sz w:val="28"/>
          <w:szCs w:val="28"/>
          <w:lang w:eastAsia="ru-RU"/>
        </w:rPr>
        <w:t>:</w:t>
      </w:r>
    </w:p>
    <w:p w:rsidR="002F6AB3" w:rsidRDefault="002F6AB3" w:rsidP="003306C2">
      <w:pPr>
        <w:pStyle w:val="NoSpacing"/>
        <w:numPr>
          <w:ilvl w:val="0"/>
          <w:numId w:val="11"/>
        </w:num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Совершенствование воспитательной работы по повышению уровня патриотического сознания и нравственных основ личности учащихся.</w:t>
      </w:r>
    </w:p>
    <w:p w:rsidR="002F6AB3" w:rsidRDefault="002F6AB3" w:rsidP="003306C2">
      <w:pPr>
        <w:pStyle w:val="NoSpacing"/>
        <w:numPr>
          <w:ilvl w:val="0"/>
          <w:numId w:val="11"/>
        </w:num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Совершенствование работы по формированию у учащихся потребности в здоровом и безопасном образе жизни.</w:t>
      </w:r>
    </w:p>
    <w:p w:rsidR="002F6AB3" w:rsidRDefault="002F6AB3" w:rsidP="003306C2">
      <w:pPr>
        <w:pStyle w:val="NoSpacing"/>
        <w:numPr>
          <w:ilvl w:val="0"/>
          <w:numId w:val="11"/>
        </w:num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Повышение уровня практической работы педагогического коллектива в области духовно-нравственного воспитания учащихся.</w:t>
      </w:r>
    </w:p>
    <w:p w:rsidR="002F6AB3" w:rsidRDefault="002F6AB3" w:rsidP="003306C2">
      <w:pPr>
        <w:pStyle w:val="NoSpacing"/>
        <w:numPr>
          <w:ilvl w:val="0"/>
          <w:numId w:val="11"/>
        </w:num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Совершенствование работы классных руководителей по изучению личности каждого воспитанника через воспитательную систему классов.</w:t>
      </w:r>
    </w:p>
    <w:p w:rsidR="002F6AB3" w:rsidRPr="00E55360" w:rsidRDefault="002F6AB3" w:rsidP="003306C2">
      <w:pPr>
        <w:pStyle w:val="NoSpacing"/>
        <w:numPr>
          <w:ilvl w:val="0"/>
          <w:numId w:val="11"/>
        </w:num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Активизировать работу классных руководителей, воспитателей ГПД, педагогов дополнительного образования в планировании и проведении мероприятий, участие в конкурсах различной направленности.</w:t>
      </w:r>
    </w:p>
    <w:p w:rsidR="002F6AB3" w:rsidRDefault="002F6AB3" w:rsidP="003306C2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F6AB3" w:rsidRDefault="002F6AB3" w:rsidP="00122541">
      <w:pPr>
        <w:pStyle w:val="western"/>
        <w:spacing w:before="0" w:beforeAutospacing="0" w:after="0" w:afterAutospacing="0" w:line="360" w:lineRule="auto"/>
        <w:ind w:firstLine="708"/>
        <w:jc w:val="center"/>
        <w:rPr>
          <w:b/>
          <w:sz w:val="32"/>
          <w:szCs w:val="32"/>
        </w:rPr>
      </w:pPr>
      <w:r w:rsidRPr="00122541">
        <w:rPr>
          <w:b/>
          <w:sz w:val="32"/>
          <w:szCs w:val="32"/>
        </w:rPr>
        <w:t>Публикации</w:t>
      </w:r>
    </w:p>
    <w:p w:rsidR="002F6AB3" w:rsidRDefault="002F6AB3" w:rsidP="00122541">
      <w:pPr>
        <w:pStyle w:val="western"/>
        <w:numPr>
          <w:ilvl w:val="1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 педагогического поиска – к эффективной практике (Аннотированные отчеты о результатах инновационной деятельности Образовательных учреждений Адмиралтейского района Санкт-Петербурга за 2013-2014 учебный год). Сборник материалов по ОЭР/ Сост. А.А.Кочетова, С.А.Писарева – Спб: ЛЕМА, 2014.-100с</w:t>
      </w:r>
    </w:p>
    <w:p w:rsidR="002F6AB3" w:rsidRDefault="002F6AB3" w:rsidP="00EA7DB3">
      <w:pPr>
        <w:pStyle w:val="western"/>
        <w:numPr>
          <w:ilvl w:val="1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Каждому ученику – гарантия успешного обучения на базе «Пятиуровневой системы обучения» Е.В.Яновицкой // Методическое пособие для учителей начальных классов. – СПб. Школьная лига, ЛЕМА, 2014</w:t>
      </w:r>
    </w:p>
    <w:p w:rsidR="002F6AB3" w:rsidRDefault="002F6AB3" w:rsidP="00EA7DB3">
      <w:pPr>
        <w:pStyle w:val="western"/>
        <w:numPr>
          <w:ilvl w:val="1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Смирнова Е.М., Малкина Н.И. «Взаимосвязь урочной и внеурочной образовательной деятельности. Междисциплинарные проекты в начальной школе»</w:t>
      </w:r>
    </w:p>
    <w:p w:rsidR="002F6AB3" w:rsidRPr="00122541" w:rsidRDefault="002F6AB3" w:rsidP="00EA7DB3">
      <w:pPr>
        <w:pStyle w:val="western"/>
        <w:numPr>
          <w:ilvl w:val="1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F6AB3" w:rsidRPr="0035660A" w:rsidRDefault="002F6AB3" w:rsidP="00045785">
      <w:pPr>
        <w:pStyle w:val="western"/>
        <w:spacing w:before="0" w:beforeAutospacing="0" w:after="0" w:afterAutospacing="0" w:line="360" w:lineRule="auto"/>
        <w:jc w:val="center"/>
        <w:rPr>
          <w:sz w:val="28"/>
          <w:szCs w:val="28"/>
          <w:u w:val="single"/>
        </w:rPr>
      </w:pPr>
      <w:r w:rsidRPr="0035660A">
        <w:rPr>
          <w:b/>
          <w:bCs/>
          <w:sz w:val="28"/>
          <w:szCs w:val="28"/>
          <w:u w:val="single"/>
        </w:rPr>
        <w:t>Рейтинговая оценка участия педагогов и образовательного учреждения в профессиональных конкурсах различных уровней, смотров.</w:t>
      </w:r>
    </w:p>
    <w:p w:rsidR="002F6AB3" w:rsidRPr="00045785" w:rsidRDefault="002F6AB3" w:rsidP="00045785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45785">
        <w:rPr>
          <w:sz w:val="28"/>
          <w:szCs w:val="28"/>
        </w:rPr>
        <w:t>ГБОУ НОШ №615 призёр районного тура фестиваля «Использование информационных технологий в образовательной деятельности» 2013-2014 учебного года</w:t>
      </w:r>
    </w:p>
    <w:p w:rsidR="002F6AB3" w:rsidRPr="00045785" w:rsidRDefault="002F6AB3" w:rsidP="00045785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45785">
        <w:rPr>
          <w:sz w:val="28"/>
          <w:szCs w:val="28"/>
        </w:rPr>
        <w:t xml:space="preserve">ГБОУ НОШ №615 победитель </w:t>
      </w:r>
      <w:r w:rsidRPr="00045785">
        <w:rPr>
          <w:sz w:val="28"/>
          <w:szCs w:val="28"/>
          <w:lang w:val="en-US"/>
        </w:rPr>
        <w:t>IX</w:t>
      </w:r>
      <w:r w:rsidRPr="00045785">
        <w:rPr>
          <w:sz w:val="28"/>
          <w:szCs w:val="28"/>
        </w:rPr>
        <w:t xml:space="preserve"> городского фестиваля «Использование информационных технологий в образовательной деятельности» 2013-2014 учебного года</w:t>
      </w:r>
    </w:p>
    <w:p w:rsidR="002F6AB3" w:rsidRPr="00045785" w:rsidRDefault="002F6AB3" w:rsidP="00045785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45785">
        <w:rPr>
          <w:sz w:val="28"/>
          <w:szCs w:val="28"/>
        </w:rPr>
        <w:t>Коновалова В. А. участник конкурса Приоритетный национальный проект «Образование».</w:t>
      </w:r>
    </w:p>
    <w:p w:rsidR="002F6AB3" w:rsidRPr="00045785" w:rsidRDefault="002F6AB3" w:rsidP="00045785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45785">
        <w:rPr>
          <w:sz w:val="28"/>
          <w:szCs w:val="28"/>
        </w:rPr>
        <w:t>Полякова Е. В. Победитель районного конкурса педагогических достижений 2013-2014 учебного года в номинации – «Современный учитель»</w:t>
      </w:r>
    </w:p>
    <w:p w:rsidR="002F6AB3" w:rsidRPr="00045785" w:rsidRDefault="002F6AB3" w:rsidP="00045785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45785">
        <w:rPr>
          <w:sz w:val="28"/>
          <w:szCs w:val="28"/>
        </w:rPr>
        <w:t xml:space="preserve">По результатам наблюдений за деятельностью учителей и учащихся на уроках, можно сделать вывод, что учителя успешно проводят работу по индивидуальному подходу в обучении учащихся, много внимания уделяется анализу возможных решений задач, выбору оптимального решения; самостоятельному нахождению в учебниках старого материала, на который опирается новый; составлению вопросов по пройденному материалу; написанию отзывов; самостоятельному поиску дополнительных источников и использованию их для написания докладов и рефератов, развитию универсальных учебный действий. </w:t>
      </w:r>
    </w:p>
    <w:p w:rsidR="002F6AB3" w:rsidRPr="00045785" w:rsidRDefault="002F6AB3" w:rsidP="00045785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45785">
        <w:rPr>
          <w:sz w:val="28"/>
          <w:szCs w:val="28"/>
        </w:rPr>
        <w:t>При этом не всегда уделяется внимание развитию умения у учащихся иллюстрировать урок, выученный по учебнику своими, самостоятельно подобранными примерами, составлять краткие планы и по ним излагать сущность прочитанного без наводящих вопросов учителя, самостоятельно разобраться в материале; осуществлять самоконтроль и самоанализ учебной деятельности, объяснять новый материал и оказывать помощь товарищам в его усвоении. Учителям начальной школы необходимо более активно применять новые технологии с целью вовлечения в учебный процесс всего класса.</w:t>
      </w:r>
    </w:p>
    <w:p w:rsidR="002F6AB3" w:rsidRPr="003306C2" w:rsidRDefault="002F6AB3" w:rsidP="003306C2">
      <w:pPr>
        <w:pStyle w:val="western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F6AB3" w:rsidRPr="003A45DF" w:rsidRDefault="002F6AB3" w:rsidP="003A45DF">
      <w:pPr>
        <w:pStyle w:val="western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A45DF">
        <w:rPr>
          <w:b/>
          <w:bCs/>
          <w:sz w:val="28"/>
          <w:szCs w:val="28"/>
        </w:rPr>
        <w:t>Выводы:</w:t>
      </w:r>
    </w:p>
    <w:p w:rsidR="002F6AB3" w:rsidRPr="003A45DF" w:rsidRDefault="002F6AB3" w:rsidP="003A45DF">
      <w:pPr>
        <w:pStyle w:val="western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3A45DF">
        <w:rPr>
          <w:bCs/>
          <w:i/>
          <w:sz w:val="28"/>
          <w:szCs w:val="28"/>
        </w:rPr>
        <w:t>Исходя из анализа методической работы школы за 2013-2014 учебный год, учитывая положительный опыт и имеющиеся недостатки, необходимо:</w:t>
      </w:r>
    </w:p>
    <w:p w:rsidR="002F6AB3" w:rsidRPr="003A45DF" w:rsidRDefault="002F6AB3" w:rsidP="003A45DF">
      <w:pPr>
        <w:pStyle w:val="western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>Продолжить работу по основным направлениям МР (организационному, технологическому, информационному и контрольно-оценочному) организовывать работу педагогов, исходя из целеполагания ФГОС.</w:t>
      </w:r>
    </w:p>
    <w:p w:rsidR="002F6AB3" w:rsidRPr="003A45DF" w:rsidRDefault="002F6AB3" w:rsidP="003A45DF">
      <w:pPr>
        <w:pStyle w:val="western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>Развивать механизм включения педагогов в деятельностную парадигму.</w:t>
      </w:r>
    </w:p>
    <w:p w:rsidR="002F6AB3" w:rsidRPr="003A45DF" w:rsidRDefault="002F6AB3" w:rsidP="003A45DF">
      <w:pPr>
        <w:pStyle w:val="western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>Более тщательно и конкретно планировать работу по освоению, обобщению и внедрению опыта работы учителей начальной школы.</w:t>
      </w:r>
    </w:p>
    <w:p w:rsidR="002F6AB3" w:rsidRPr="003A45DF" w:rsidRDefault="002F6AB3" w:rsidP="003A45DF">
      <w:pPr>
        <w:pStyle w:val="western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>Усилить работу по преемственности, формированию здоровьесберегающего образовательного пространства начальной школы.</w:t>
      </w:r>
    </w:p>
    <w:p w:rsidR="002F6AB3" w:rsidRPr="003A45DF" w:rsidRDefault="002F6AB3" w:rsidP="003A45DF">
      <w:pPr>
        <w:pStyle w:val="western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>Продолжить работу по укреплению здоровья школьников, улучшить условия для формирования здорового образа жизни.</w:t>
      </w:r>
    </w:p>
    <w:p w:rsidR="002F6AB3" w:rsidRPr="003A45DF" w:rsidRDefault="002F6AB3" w:rsidP="003A45DF">
      <w:pPr>
        <w:pStyle w:val="western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>Практиковать рейтинговые опросы учащихся об уровне проведения различных мероприятий.</w:t>
      </w:r>
    </w:p>
    <w:p w:rsidR="002F6AB3" w:rsidRPr="003A45DF" w:rsidRDefault="002F6AB3" w:rsidP="003A45DF">
      <w:pPr>
        <w:pStyle w:val="western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 xml:space="preserve">Более добросовестно относиться к планированию и проведению предметных недель, отчётной документации. </w:t>
      </w:r>
    </w:p>
    <w:p w:rsidR="002F6AB3" w:rsidRPr="003A45DF" w:rsidRDefault="002F6AB3" w:rsidP="003A45DF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>Необходимо усилить формирование положительного отношения к конкурсам и олимпиадам среди младших школьников.</w:t>
      </w:r>
    </w:p>
    <w:p w:rsidR="002F6AB3" w:rsidRPr="003A45DF" w:rsidRDefault="002F6AB3" w:rsidP="003A45DF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>Активизировать работу по программе «Одарённые дети», способствовать интеллектуальному и творческому развитию учащихся.</w:t>
      </w:r>
    </w:p>
    <w:p w:rsidR="002F6AB3" w:rsidRPr="003A45DF" w:rsidRDefault="002F6AB3" w:rsidP="003A45DF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>Работа по формированию УУД у учащихся требует глубокого анализа с последующим планированием коррекционных мероприятий, как в урочной, так и во внеурочной деятельности.</w:t>
      </w:r>
    </w:p>
    <w:p w:rsidR="002F6AB3" w:rsidRPr="003A45DF" w:rsidRDefault="002F6AB3" w:rsidP="003A45DF">
      <w:pPr>
        <w:pStyle w:val="Normal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b/>
          <w:bCs/>
          <w:sz w:val="28"/>
          <w:szCs w:val="28"/>
        </w:rPr>
        <w:t>На 2014/15 учебный год определены следующие задачи:</w:t>
      </w:r>
    </w:p>
    <w:p w:rsidR="002F6AB3" w:rsidRPr="003A45DF" w:rsidRDefault="002F6AB3" w:rsidP="003A45DF">
      <w:pPr>
        <w:pStyle w:val="Normal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 xml:space="preserve">1.Вести целенаправленную систематическую деятельность по освоению и внедрению современных образовательных технологий. </w:t>
      </w:r>
    </w:p>
    <w:p w:rsidR="002F6AB3" w:rsidRPr="003A45DF" w:rsidRDefault="002F6AB3" w:rsidP="003A45DF">
      <w:pPr>
        <w:pStyle w:val="Normal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>2.Продолжить работу по гармоничному развитию личности ребенка через учебно – воспитательный процесс.</w:t>
      </w:r>
    </w:p>
    <w:p w:rsidR="002F6AB3" w:rsidRPr="003A45DF" w:rsidRDefault="002F6AB3" w:rsidP="003A45DF">
      <w:pPr>
        <w:pStyle w:val="Normal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>3.Вести систематическую работу по освоению и применению методов, принципов здоровьесберегающих технологий, повышать эффективность и усиливать активно – деятельностные организации учебного процесса.</w:t>
      </w:r>
    </w:p>
    <w:p w:rsidR="002F6AB3" w:rsidRPr="003A45DF" w:rsidRDefault="002F6AB3" w:rsidP="003A45DF">
      <w:pPr>
        <w:pStyle w:val="Normal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>4.Обеспечить оперативное информирование педагогов о новом содержании образования, инновационных образовательных технологиях, передовом опыте с целью внедрения в практику своей работы.</w:t>
      </w:r>
    </w:p>
    <w:p w:rsidR="002F6AB3" w:rsidRPr="003A45DF" w:rsidRDefault="002F6AB3" w:rsidP="003A45DF">
      <w:pPr>
        <w:pStyle w:val="Normal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>5.Оказывать педагогическую поддержку учащимся с разным уровнем обучаемости.</w:t>
      </w:r>
    </w:p>
    <w:p w:rsidR="002F6AB3" w:rsidRPr="003A45DF" w:rsidRDefault="002F6AB3" w:rsidP="003A45DF">
      <w:pPr>
        <w:pStyle w:val="Normal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>6.Повышать уровень психолого-педагогической подготовки учителей путем самообразования, участие в семинарах, профессиональных конкурсах.</w:t>
      </w:r>
    </w:p>
    <w:p w:rsidR="002F6AB3" w:rsidRPr="003A45DF" w:rsidRDefault="002F6AB3" w:rsidP="003A45DF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>7.Продолжить работу как школа-лаборатория, апробировать новый УМК «Диалог».</w:t>
      </w:r>
    </w:p>
    <w:p w:rsidR="002F6AB3" w:rsidRPr="003A45DF" w:rsidRDefault="002F6AB3" w:rsidP="003A45DF">
      <w:pPr>
        <w:pStyle w:val="wester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A45DF">
        <w:rPr>
          <w:sz w:val="28"/>
          <w:szCs w:val="28"/>
        </w:rPr>
        <w:t>8. Продолжить работу в рамках районной экспериментальной площадки по теме «Формирование метопонятий в режиме диалога учебных дисциплин начального образования»</w:t>
      </w:r>
    </w:p>
    <w:p w:rsidR="002F6AB3" w:rsidRPr="00E81746" w:rsidRDefault="002F6AB3" w:rsidP="00E81746">
      <w:pPr>
        <w:spacing w:line="360" w:lineRule="auto"/>
        <w:ind w:firstLine="708"/>
        <w:jc w:val="center"/>
        <w:rPr>
          <w:sz w:val="28"/>
          <w:szCs w:val="28"/>
        </w:rPr>
      </w:pPr>
    </w:p>
    <w:sectPr w:rsidR="002F6AB3" w:rsidRPr="00E81746" w:rsidSect="00D16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560DD"/>
    <w:multiLevelType w:val="multilevel"/>
    <w:tmpl w:val="E2F6A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3F5723"/>
    <w:multiLevelType w:val="multilevel"/>
    <w:tmpl w:val="45CAB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31E1FAD"/>
    <w:multiLevelType w:val="hybridMultilevel"/>
    <w:tmpl w:val="ACA83FBC"/>
    <w:lvl w:ilvl="0" w:tplc="0419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5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3">
    <w:nsid w:val="1E3B79D0"/>
    <w:multiLevelType w:val="hybridMultilevel"/>
    <w:tmpl w:val="D85AAE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0A75335"/>
    <w:multiLevelType w:val="hybridMultilevel"/>
    <w:tmpl w:val="391AF88C"/>
    <w:lvl w:ilvl="0" w:tplc="9E2C9BA4">
      <w:start w:val="1"/>
      <w:numFmt w:val="bullet"/>
      <w:lvlText w:val=""/>
      <w:lvlJc w:val="left"/>
      <w:pPr>
        <w:ind w:left="1422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5">
    <w:nsid w:val="371428A4"/>
    <w:multiLevelType w:val="hybridMultilevel"/>
    <w:tmpl w:val="9FCE0E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D24DEA"/>
    <w:multiLevelType w:val="hybridMultilevel"/>
    <w:tmpl w:val="7FF665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C7B7404"/>
    <w:multiLevelType w:val="hybridMultilevel"/>
    <w:tmpl w:val="66AEA1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F726E8C"/>
    <w:multiLevelType w:val="multilevel"/>
    <w:tmpl w:val="79AA0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83B6E14"/>
    <w:multiLevelType w:val="multilevel"/>
    <w:tmpl w:val="660C5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200FA4"/>
    <w:multiLevelType w:val="hybridMultilevel"/>
    <w:tmpl w:val="8D5CA3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4C451A9"/>
    <w:multiLevelType w:val="hybridMultilevel"/>
    <w:tmpl w:val="F6CC78D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9"/>
  </w:num>
  <w:num w:numId="5">
    <w:abstractNumId w:val="7"/>
  </w:num>
  <w:num w:numId="6">
    <w:abstractNumId w:val="5"/>
  </w:num>
  <w:num w:numId="7">
    <w:abstractNumId w:val="4"/>
  </w:num>
  <w:num w:numId="8">
    <w:abstractNumId w:val="11"/>
  </w:num>
  <w:num w:numId="9">
    <w:abstractNumId w:val="10"/>
  </w:num>
  <w:num w:numId="10">
    <w:abstractNumId w:val="2"/>
  </w:num>
  <w:num w:numId="11">
    <w:abstractNumId w:val="6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74B8"/>
    <w:rsid w:val="00045785"/>
    <w:rsid w:val="00072CAB"/>
    <w:rsid w:val="000C13AB"/>
    <w:rsid w:val="000E6D76"/>
    <w:rsid w:val="000F128E"/>
    <w:rsid w:val="00105C2A"/>
    <w:rsid w:val="00122541"/>
    <w:rsid w:val="00125FDC"/>
    <w:rsid w:val="00142E92"/>
    <w:rsid w:val="001574B8"/>
    <w:rsid w:val="001E7765"/>
    <w:rsid w:val="00284988"/>
    <w:rsid w:val="002E35C1"/>
    <w:rsid w:val="002F6AB3"/>
    <w:rsid w:val="0031226C"/>
    <w:rsid w:val="00324B12"/>
    <w:rsid w:val="003306C2"/>
    <w:rsid w:val="003403E2"/>
    <w:rsid w:val="00355876"/>
    <w:rsid w:val="0035660A"/>
    <w:rsid w:val="00397804"/>
    <w:rsid w:val="003A1FEF"/>
    <w:rsid w:val="003A45DF"/>
    <w:rsid w:val="003E1233"/>
    <w:rsid w:val="004069EE"/>
    <w:rsid w:val="004142E5"/>
    <w:rsid w:val="00433B1A"/>
    <w:rsid w:val="00440EB3"/>
    <w:rsid w:val="004803A2"/>
    <w:rsid w:val="00485989"/>
    <w:rsid w:val="004C02D6"/>
    <w:rsid w:val="004D51DF"/>
    <w:rsid w:val="005428ED"/>
    <w:rsid w:val="00641221"/>
    <w:rsid w:val="00650096"/>
    <w:rsid w:val="006C62C6"/>
    <w:rsid w:val="006E303D"/>
    <w:rsid w:val="007165D3"/>
    <w:rsid w:val="007218CF"/>
    <w:rsid w:val="00722C64"/>
    <w:rsid w:val="007239D7"/>
    <w:rsid w:val="00724076"/>
    <w:rsid w:val="00736BA1"/>
    <w:rsid w:val="00815CB1"/>
    <w:rsid w:val="008313E4"/>
    <w:rsid w:val="008A1FA5"/>
    <w:rsid w:val="008C3C40"/>
    <w:rsid w:val="008C771F"/>
    <w:rsid w:val="008E41F7"/>
    <w:rsid w:val="008E51B8"/>
    <w:rsid w:val="00A402C1"/>
    <w:rsid w:val="00AB2F03"/>
    <w:rsid w:val="00B12957"/>
    <w:rsid w:val="00B60220"/>
    <w:rsid w:val="00BA5190"/>
    <w:rsid w:val="00BA664D"/>
    <w:rsid w:val="00C06D51"/>
    <w:rsid w:val="00C208F3"/>
    <w:rsid w:val="00C35A87"/>
    <w:rsid w:val="00C40038"/>
    <w:rsid w:val="00C417FE"/>
    <w:rsid w:val="00C76148"/>
    <w:rsid w:val="00CB5AE3"/>
    <w:rsid w:val="00CC2193"/>
    <w:rsid w:val="00D16790"/>
    <w:rsid w:val="00D361FF"/>
    <w:rsid w:val="00DB44C9"/>
    <w:rsid w:val="00DD6640"/>
    <w:rsid w:val="00DE20AF"/>
    <w:rsid w:val="00E04870"/>
    <w:rsid w:val="00E200C0"/>
    <w:rsid w:val="00E41C87"/>
    <w:rsid w:val="00E55360"/>
    <w:rsid w:val="00E81746"/>
    <w:rsid w:val="00EA7DB3"/>
    <w:rsid w:val="00EB368D"/>
    <w:rsid w:val="00ED60E7"/>
    <w:rsid w:val="00F22782"/>
    <w:rsid w:val="00F4673C"/>
    <w:rsid w:val="00F567C5"/>
    <w:rsid w:val="00F93666"/>
    <w:rsid w:val="00FD7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1B8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E51B8"/>
    <w:pPr>
      <w:keepNext/>
      <w:keepLines/>
      <w:spacing w:before="480"/>
      <w:outlineLvl w:val="0"/>
    </w:pPr>
    <w:rPr>
      <w:rFonts w:ascii="Arial" w:hAnsi="Arial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8E51B8"/>
    <w:rPr>
      <w:rFonts w:ascii="Arial" w:hAnsi="Arial" w:cs="Times New Roman"/>
      <w:b/>
      <w:bCs/>
      <w:color w:val="365F91"/>
      <w:sz w:val="28"/>
      <w:szCs w:val="28"/>
    </w:rPr>
  </w:style>
  <w:style w:type="paragraph" w:styleId="NoSpacing">
    <w:name w:val="No Spacing"/>
    <w:uiPriority w:val="99"/>
    <w:qFormat/>
    <w:rsid w:val="008E51B8"/>
    <w:rPr>
      <w:lang w:eastAsia="en-US"/>
    </w:rPr>
  </w:style>
  <w:style w:type="paragraph" w:styleId="ListParagraph">
    <w:name w:val="List Paragraph"/>
    <w:basedOn w:val="Normal"/>
    <w:uiPriority w:val="99"/>
    <w:qFormat/>
    <w:rsid w:val="008E51B8"/>
    <w:pPr>
      <w:spacing w:after="20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F227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782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142E92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sid w:val="00142E92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DB44C9"/>
    <w:pPr>
      <w:spacing w:before="100" w:beforeAutospacing="1" w:after="100" w:afterAutospacing="1"/>
    </w:pPr>
    <w:rPr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440EB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Normal"/>
    <w:uiPriority w:val="99"/>
    <w:rsid w:val="00B60220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">
    <w:name w:val="Стиль"/>
    <w:uiPriority w:val="99"/>
    <w:rsid w:val="003306C2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358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5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358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8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8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8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8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8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8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8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8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8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8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8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8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8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5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358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8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chool615.ucoz.ru/" TargetMode="External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27</Pages>
  <Words>4895</Words>
  <Characters>27905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Николаевна</dc:creator>
  <cp:keywords/>
  <dc:description/>
  <cp:lastModifiedBy>Alex</cp:lastModifiedBy>
  <cp:revision>4</cp:revision>
  <cp:lastPrinted>2014-09-19T10:22:00Z</cp:lastPrinted>
  <dcterms:created xsi:type="dcterms:W3CDTF">2014-09-19T14:30:00Z</dcterms:created>
  <dcterms:modified xsi:type="dcterms:W3CDTF">2014-09-19T15:38:00Z</dcterms:modified>
</cp:coreProperties>
</file>